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AA" w:rsidRPr="001530B8" w:rsidRDefault="00BE7DAA" w:rsidP="005052F2">
      <w:pPr>
        <w:pStyle w:val="SFMOMADocumentTitle"/>
        <w:rPr>
          <w:b/>
          <w:lang w:val="en-US"/>
        </w:rPr>
      </w:pPr>
      <w:r w:rsidRPr="00B42BC2">
        <w:rPr>
          <w:b/>
        </w:rPr>
        <w:t>Desirée Holman</w:t>
      </w:r>
      <w:r w:rsidR="00AA335C">
        <w:rPr>
          <w:b/>
          <w:lang w:val="en-US"/>
        </w:rPr>
        <w:t>:</w:t>
      </w:r>
      <w:r w:rsidR="00AA335C">
        <w:rPr>
          <w:b/>
          <w:lang w:val="en-US"/>
        </w:rPr>
        <w:br/>
      </w:r>
      <w:r w:rsidRPr="00B42BC2">
        <w:rPr>
          <w:b/>
        </w:rPr>
        <w:t>Telling Stories with Masks</w:t>
      </w:r>
    </w:p>
    <w:p w:rsidR="00606979" w:rsidRDefault="00606979" w:rsidP="00BA3142">
      <w:pPr>
        <w:pStyle w:val="SFMOMARunningText"/>
      </w:pPr>
    </w:p>
    <w:p w:rsidR="00F54AA7" w:rsidRPr="00BA3142" w:rsidRDefault="00F54AA7" w:rsidP="00BA3142">
      <w:pPr>
        <w:pStyle w:val="SFMOMARunningText"/>
      </w:pPr>
    </w:p>
    <w:p w:rsidR="00BE7DAA" w:rsidRPr="00BE7DAA" w:rsidRDefault="00BE7DAA" w:rsidP="00BE7DAA">
      <w:pPr>
        <w:pStyle w:val="Body"/>
        <w:rPr>
          <w:rFonts w:ascii="SFMOMA Text Offc" w:hAnsi="SFMOMA Text Offc"/>
          <w:color w:val="auto"/>
          <w:sz w:val="24"/>
          <w:szCs w:val="24"/>
        </w:rPr>
      </w:pPr>
      <w:r w:rsidRPr="00BE7DAA">
        <w:rPr>
          <w:rFonts w:ascii="SFMOMA Text Offc" w:hAnsi="SFMOMA Text Offc"/>
          <w:color w:val="auto"/>
          <w:sz w:val="24"/>
          <w:szCs w:val="24"/>
        </w:rPr>
        <w:t>In this project, you will create a mask that represents a character of your own invention. The character can be anything you imagine: from an average person to an extraterrestrial. It’s up to you! Whatever you choose, think about who that character is, and how they live their life. After the masks are completed, you will be paired with a partner who will be chosen at random. You and your partner will then ‘introduce’ each other to your respective characters, and create your own story for these characters. Together, you can decide how to introduce these characters to the rest of the class. You and your partner can present the characters separately or together.</w:t>
      </w:r>
    </w:p>
    <w:p w:rsidR="00BE7DAA" w:rsidRPr="00BE7DAA" w:rsidRDefault="00BE7DAA" w:rsidP="00BE7DAA">
      <w:pPr>
        <w:pStyle w:val="Body"/>
        <w:rPr>
          <w:rFonts w:ascii="SFMOMA Text Offc" w:hAnsi="SFMOMA Text Offc"/>
          <w:color w:val="auto"/>
          <w:sz w:val="24"/>
          <w:szCs w:val="24"/>
        </w:rPr>
      </w:pPr>
    </w:p>
    <w:p w:rsidR="00BE7DAA" w:rsidRPr="00BE7DAA" w:rsidRDefault="00BE7DAA" w:rsidP="00BE7DAA">
      <w:pPr>
        <w:pStyle w:val="Body"/>
        <w:rPr>
          <w:rFonts w:ascii="SFMOMA Text Offc" w:hAnsi="SFMOMA Text Offc"/>
          <w:color w:val="auto"/>
          <w:sz w:val="24"/>
          <w:szCs w:val="24"/>
        </w:rPr>
      </w:pPr>
      <w:r w:rsidRPr="00BE7DAA">
        <w:rPr>
          <w:rFonts w:ascii="SFMOMA Text Offc" w:hAnsi="SFMOMA Text Offc"/>
          <w:color w:val="auto"/>
          <w:sz w:val="24"/>
          <w:szCs w:val="24"/>
        </w:rPr>
        <w:t>This project should be executed over the course of at least 4 separate sessions.</w:t>
      </w:r>
    </w:p>
    <w:p w:rsidR="00BE7DAA" w:rsidRPr="00BE7DAA" w:rsidRDefault="00F9385B" w:rsidP="00BE7DAA">
      <w:pPr>
        <w:pStyle w:val="Body"/>
        <w:rPr>
          <w:rFonts w:ascii="SFMOMA Text Offc" w:hAnsi="SFMOMA Text Offc"/>
          <w:color w:val="auto"/>
          <w:sz w:val="24"/>
          <w:szCs w:val="24"/>
        </w:rPr>
      </w:pPr>
      <w:r>
        <w:rPr>
          <w:b/>
          <w:noProof/>
        </w:rPr>
        <mc:AlternateContent>
          <mc:Choice Requires="wps">
            <w:drawing>
              <wp:anchor distT="0" distB="0" distL="114300" distR="114300" simplePos="0" relativeHeight="251672576" behindDoc="1" locked="0" layoutInCell="1" allowOverlap="1" wp14:anchorId="09113F41" wp14:editId="7CD00F6A">
                <wp:simplePos x="0" y="0"/>
                <wp:positionH relativeFrom="column">
                  <wp:posOffset>4219575</wp:posOffset>
                </wp:positionH>
                <wp:positionV relativeFrom="page">
                  <wp:posOffset>5314950</wp:posOffset>
                </wp:positionV>
                <wp:extent cx="2264410" cy="37909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410" cy="3790950"/>
                        </a:xfrm>
                        <a:prstGeom prst="rect">
                          <a:avLst/>
                        </a:prstGeom>
                        <a:noFill/>
                        <a:ln>
                          <a:noFill/>
                        </a:ln>
                        <a:effectLst/>
                        <a:extLst/>
                      </wps:spPr>
                      <wps:txbx>
                        <w:txbxContent>
                          <w:p w:rsidR="00D10872" w:rsidRPr="001530B8" w:rsidRDefault="00D10872" w:rsidP="001530B8">
                            <w:pPr>
                              <w:rPr>
                                <w:rFonts w:ascii="SFMOMA Text Offc" w:eastAsia="Times New Roman" w:hAnsi="SFMOMA Text Offc" w:cs="Cambria"/>
                                <w:sz w:val="19"/>
                                <w:szCs w:val="19"/>
                              </w:rPr>
                            </w:pPr>
                            <w:r>
                              <w:rPr>
                                <w:rStyle w:val="SFMOMAHeaderChar"/>
                                <w:rFonts w:eastAsiaTheme="minorHAnsi"/>
                              </w:rPr>
                              <w:t>Media:</w:t>
                            </w:r>
                            <w:r>
                              <w:rPr>
                                <w:rStyle w:val="SFMOMAHeaderChar"/>
                                <w:rFonts w:eastAsiaTheme="minorHAnsi"/>
                              </w:rPr>
                              <w:br/>
                            </w:r>
                            <w:r w:rsidR="000A751F">
                              <w:t>Sculpture, performance, and video (optional)</w:t>
                            </w:r>
                          </w:p>
                          <w:p w:rsidR="00F9385B" w:rsidRDefault="00D10872" w:rsidP="00F9385B">
                            <w:pPr>
                              <w:pStyle w:val="Style2"/>
                            </w:pPr>
                            <w:r w:rsidRPr="003A42F1">
                              <w:rPr>
                                <w:b/>
                              </w:rPr>
                              <w:t>Materials:</w:t>
                            </w:r>
                            <w:r>
                              <w:br/>
                            </w:r>
                            <w:r w:rsidR="00BE7DAA" w:rsidRPr="00F9385B">
                              <w:t xml:space="preserve">Balloons </w:t>
                            </w:r>
                          </w:p>
                          <w:p w:rsidR="00F9385B" w:rsidRDefault="00F9385B" w:rsidP="00F9385B">
                            <w:pPr>
                              <w:pStyle w:val="Style2"/>
                            </w:pPr>
                            <w:r w:rsidRPr="00F9385B">
                              <w:t>Recycled newspaper and/or printer paper</w:t>
                            </w:r>
                          </w:p>
                          <w:p w:rsidR="00F9385B" w:rsidRDefault="00F9385B" w:rsidP="00F9385B">
                            <w:pPr>
                              <w:pStyle w:val="Style2"/>
                            </w:pPr>
                            <w:r>
                              <w:t>Flour</w:t>
                            </w:r>
                          </w:p>
                          <w:p w:rsidR="00BE7DAA" w:rsidRPr="00F9385B" w:rsidRDefault="00BE7DAA" w:rsidP="00F9385B">
                            <w:pPr>
                              <w:pStyle w:val="Style2"/>
                            </w:pPr>
                            <w:r w:rsidRPr="00F9385B">
                              <w:t>Water</w:t>
                            </w:r>
                          </w:p>
                          <w:p w:rsidR="00BE7DAA" w:rsidRPr="00F9385B" w:rsidRDefault="00BE7DAA" w:rsidP="00F9385B">
                            <w:pPr>
                              <w:pStyle w:val="Style2"/>
                            </w:pPr>
                            <w:r w:rsidRPr="00F9385B">
                              <w:t>Shallow trays for mixing paste</w:t>
                            </w:r>
                          </w:p>
                          <w:p w:rsidR="00BE7DAA" w:rsidRPr="00F9385B" w:rsidRDefault="00BE7DAA" w:rsidP="00F9385B">
                            <w:pPr>
                              <w:pStyle w:val="Style2"/>
                            </w:pPr>
                            <w:r w:rsidRPr="00F9385B">
                              <w:t>Wooden or plastic mixing sticks</w:t>
                            </w:r>
                          </w:p>
                          <w:p w:rsidR="00BE7DAA" w:rsidRPr="00F9385B" w:rsidRDefault="00BE7DAA" w:rsidP="00F9385B">
                            <w:pPr>
                              <w:pStyle w:val="Style2"/>
                            </w:pPr>
                            <w:r w:rsidRPr="00F9385B">
                              <w:t>Large, clean yogurt containers</w:t>
                            </w:r>
                          </w:p>
                          <w:p w:rsidR="00BE7DAA" w:rsidRPr="00F9385B" w:rsidRDefault="00BE7DAA" w:rsidP="00F9385B">
                            <w:pPr>
                              <w:pStyle w:val="Style2"/>
                            </w:pPr>
                            <w:r w:rsidRPr="00F9385B">
                              <w:t>Needles</w:t>
                            </w:r>
                          </w:p>
                          <w:p w:rsidR="00BE7DAA" w:rsidRPr="00F9385B" w:rsidRDefault="00BE7DAA" w:rsidP="00F9385B">
                            <w:pPr>
                              <w:pStyle w:val="Style2"/>
                            </w:pPr>
                            <w:r w:rsidRPr="00F9385B">
                              <w:t xml:space="preserve">X-ACTO knife </w:t>
                            </w:r>
                          </w:p>
                          <w:p w:rsidR="00BE7DAA" w:rsidRPr="00F9385B" w:rsidRDefault="00BE7DAA" w:rsidP="00F9385B">
                            <w:pPr>
                              <w:pStyle w:val="Style2"/>
                            </w:pPr>
                            <w:r w:rsidRPr="00F9385B">
                              <w:t>Scissors</w:t>
                            </w:r>
                          </w:p>
                          <w:p w:rsidR="00BE7DAA" w:rsidRPr="00F9385B" w:rsidRDefault="00BE7DAA" w:rsidP="00F9385B">
                            <w:pPr>
                              <w:pStyle w:val="Style2"/>
                            </w:pPr>
                            <w:r w:rsidRPr="00F9385B">
                              <w:t>Ribbons, cording, elastic, or rope to hold up mask</w:t>
                            </w:r>
                          </w:p>
                          <w:p w:rsidR="00BE7DAA" w:rsidRPr="00F9385B" w:rsidRDefault="00BE7DAA" w:rsidP="00BE7DAA">
                            <w:pPr>
                              <w:pStyle w:val="Body"/>
                              <w:ind w:left="180"/>
                              <w:rPr>
                                <w:rFonts w:ascii="SFMOMA Text Offc" w:hAnsi="SFMOMA Text Offc"/>
                                <w:sz w:val="19"/>
                                <w:szCs w:val="19"/>
                              </w:rPr>
                            </w:pPr>
                          </w:p>
                          <w:p w:rsidR="00BE7DAA" w:rsidRPr="00F9385B" w:rsidRDefault="00BE7DAA" w:rsidP="00F9385B">
                            <w:pPr>
                              <w:pStyle w:val="Body"/>
                              <w:rPr>
                                <w:rFonts w:ascii="SFMOMA Text Offc" w:hAnsi="SFMOMA Text Offc"/>
                                <w:b/>
                                <w:sz w:val="19"/>
                                <w:szCs w:val="19"/>
                              </w:rPr>
                            </w:pPr>
                            <w:r w:rsidRPr="00F9385B">
                              <w:rPr>
                                <w:rFonts w:ascii="SFMOMA Text Offc" w:hAnsi="SFMOMA Text Offc"/>
                                <w:b/>
                                <w:sz w:val="19"/>
                                <w:szCs w:val="19"/>
                              </w:rPr>
                              <w:t>Additional materials for decorating:</w:t>
                            </w:r>
                          </w:p>
                          <w:p w:rsidR="00BE7DAA" w:rsidRPr="00F9385B" w:rsidRDefault="00BE7DAA" w:rsidP="00F9385B">
                            <w:pPr>
                              <w:pStyle w:val="Body"/>
                              <w:rPr>
                                <w:rFonts w:ascii="SFMOMA Text Offc" w:hAnsi="SFMOMA Text Offc"/>
                                <w:sz w:val="19"/>
                                <w:szCs w:val="19"/>
                              </w:rPr>
                            </w:pPr>
                            <w:r w:rsidRPr="00F9385B">
                              <w:rPr>
                                <w:rFonts w:ascii="SFMOMA Text Offc" w:hAnsi="SFMOMA Text Offc"/>
                                <w:sz w:val="19"/>
                                <w:szCs w:val="19"/>
                              </w:rPr>
                              <w:t>Paints and brushes</w:t>
                            </w:r>
                          </w:p>
                          <w:p w:rsidR="00BE7DAA" w:rsidRPr="00F9385B" w:rsidRDefault="00BE7DAA" w:rsidP="00F9385B">
                            <w:pPr>
                              <w:pStyle w:val="Body"/>
                              <w:rPr>
                                <w:rFonts w:ascii="SFMOMA Text Offc" w:hAnsi="SFMOMA Text Offc"/>
                                <w:sz w:val="19"/>
                                <w:szCs w:val="19"/>
                              </w:rPr>
                            </w:pPr>
                            <w:r w:rsidRPr="00F9385B">
                              <w:rPr>
                                <w:rFonts w:ascii="SFMOMA Text Offc" w:hAnsi="SFMOMA Text Offc"/>
                                <w:sz w:val="19"/>
                                <w:szCs w:val="19"/>
                              </w:rPr>
                              <w:t>Markers</w:t>
                            </w:r>
                          </w:p>
                          <w:p w:rsidR="00BE7DAA" w:rsidRPr="00F9385B" w:rsidRDefault="00BE7DAA" w:rsidP="00F9385B">
                            <w:pPr>
                              <w:pStyle w:val="Body"/>
                              <w:rPr>
                                <w:rFonts w:ascii="SFMOMA Text Offc" w:hAnsi="SFMOMA Text Offc"/>
                                <w:sz w:val="19"/>
                                <w:szCs w:val="19"/>
                              </w:rPr>
                            </w:pPr>
                            <w:r w:rsidRPr="00F9385B">
                              <w:rPr>
                                <w:rFonts w:ascii="SFMOMA Text Offc" w:hAnsi="SFMOMA Text Offc"/>
                                <w:sz w:val="19"/>
                                <w:szCs w:val="19"/>
                              </w:rPr>
                              <w:t>Fabric pieces</w:t>
                            </w:r>
                          </w:p>
                          <w:p w:rsidR="00BE7DAA" w:rsidRPr="00F9385B" w:rsidRDefault="00BE7DAA" w:rsidP="00F9385B">
                            <w:pPr>
                              <w:pStyle w:val="Body"/>
                              <w:rPr>
                                <w:rFonts w:ascii="SFMOMA Text Offc" w:hAnsi="SFMOMA Text Offc"/>
                                <w:sz w:val="19"/>
                                <w:szCs w:val="19"/>
                              </w:rPr>
                            </w:pPr>
                            <w:r w:rsidRPr="00F9385B">
                              <w:rPr>
                                <w:rFonts w:ascii="SFMOMA Text Offc" w:hAnsi="SFMOMA Text Offc"/>
                                <w:sz w:val="19"/>
                                <w:szCs w:val="19"/>
                              </w:rPr>
                              <w:t>Glue</w:t>
                            </w:r>
                          </w:p>
                          <w:p w:rsidR="00D10872" w:rsidRDefault="00D10872" w:rsidP="005052F2"/>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113F41" id="_x0000_t202" coordsize="21600,21600" o:spt="202" path="m,l,21600r21600,l21600,xe">
                <v:stroke joinstyle="miter"/>
                <v:path gradientshapeok="t" o:connecttype="rect"/>
              </v:shapetype>
              <v:shape id="Text Box 12" o:spid="_x0000_s1026" type="#_x0000_t202" style="position:absolute;margin-left:332.25pt;margin-top:418.5pt;width:178.3pt;height:29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" filled="f" stroked="f">
                <v:path arrowok="t"/>
                <v:textbox inset=",,,0">
                  <w:txbxContent>
                    <w:p w:rsidR="00D10872" w:rsidRPr="001530B8" w:rsidRDefault="00D10872" w:rsidP="001530B8">
                      <w:pPr>
                        <w:rPr>
                          <w:rFonts w:ascii="SFMOMA Text Offc" w:eastAsia="Times New Roman" w:hAnsi="SFMOMA Text Offc" w:cs="Cambria"/>
                          <w:sz w:val="19"/>
                          <w:szCs w:val="19"/>
                        </w:rPr>
                      </w:pPr>
                      <w:r>
                        <w:rPr>
                          <w:rStyle w:val="SFMOMAHeaderChar"/>
                          <w:rFonts w:eastAsiaTheme="minorHAnsi"/>
                        </w:rPr>
                        <w:t>Media</w:t>
                      </w:r>
                      <w:proofErr w:type="gramStart"/>
                      <w:r>
                        <w:rPr>
                          <w:rStyle w:val="SFMOMAHeaderChar"/>
                          <w:rFonts w:eastAsiaTheme="minorHAnsi"/>
                        </w:rPr>
                        <w:t>:</w:t>
                      </w:r>
                      <w:proofErr w:type="gramEnd"/>
                      <w:r>
                        <w:rPr>
                          <w:rStyle w:val="SFMOMAHeaderChar"/>
                          <w:rFonts w:eastAsiaTheme="minorHAnsi"/>
                        </w:rPr>
                        <w:br/>
                      </w:r>
                      <w:r w:rsidR="000A751F">
                        <w:t>Sculpture, performance, and video (optional)</w:t>
                      </w:r>
                    </w:p>
                    <w:p w:rsidR="00F9385B" w:rsidRDefault="00D10872" w:rsidP="00F9385B">
                      <w:pPr>
                        <w:pStyle w:val="Style2"/>
                      </w:pPr>
                      <w:r w:rsidRPr="003A42F1">
                        <w:rPr>
                          <w:b/>
                        </w:rPr>
                        <w:t>Materials</w:t>
                      </w:r>
                      <w:proofErr w:type="gramStart"/>
                      <w:r w:rsidRPr="003A42F1">
                        <w:rPr>
                          <w:b/>
                        </w:rPr>
                        <w:t>:</w:t>
                      </w:r>
                      <w:proofErr w:type="gramEnd"/>
                      <w:r>
                        <w:br/>
                      </w:r>
                      <w:r w:rsidR="00BE7DAA" w:rsidRPr="00F9385B">
                        <w:t xml:space="preserve">Balloons </w:t>
                      </w:r>
                    </w:p>
                    <w:p w:rsidR="00F9385B" w:rsidRDefault="00F9385B" w:rsidP="00F9385B">
                      <w:pPr>
                        <w:pStyle w:val="Style2"/>
                      </w:pPr>
                      <w:r w:rsidRPr="00F9385B">
                        <w:t>Recycled newspaper and/or printer paper</w:t>
                      </w:r>
                    </w:p>
                    <w:p w:rsidR="00F9385B" w:rsidRDefault="00F9385B" w:rsidP="00F9385B">
                      <w:pPr>
                        <w:pStyle w:val="Style2"/>
                      </w:pPr>
                      <w:r>
                        <w:t>Flour</w:t>
                      </w:r>
                    </w:p>
                    <w:p w:rsidR="00BE7DAA" w:rsidRPr="00F9385B" w:rsidRDefault="00BE7DAA" w:rsidP="00F9385B">
                      <w:pPr>
                        <w:pStyle w:val="Style2"/>
                      </w:pPr>
                      <w:r w:rsidRPr="00F9385B">
                        <w:t>Water</w:t>
                      </w:r>
                    </w:p>
                    <w:p w:rsidR="00BE7DAA" w:rsidRPr="00F9385B" w:rsidRDefault="00BE7DAA" w:rsidP="00F9385B">
                      <w:pPr>
                        <w:pStyle w:val="Style2"/>
                      </w:pPr>
                      <w:r w:rsidRPr="00F9385B">
                        <w:t>Shallow trays for mixing paste</w:t>
                      </w:r>
                    </w:p>
                    <w:p w:rsidR="00BE7DAA" w:rsidRPr="00F9385B" w:rsidRDefault="00BE7DAA" w:rsidP="00F9385B">
                      <w:pPr>
                        <w:pStyle w:val="Style2"/>
                      </w:pPr>
                      <w:r w:rsidRPr="00F9385B">
                        <w:t>Wooden or plastic mixing sticks</w:t>
                      </w:r>
                    </w:p>
                    <w:p w:rsidR="00BE7DAA" w:rsidRPr="00F9385B" w:rsidRDefault="00BE7DAA" w:rsidP="00F9385B">
                      <w:pPr>
                        <w:pStyle w:val="Style2"/>
                      </w:pPr>
                      <w:r w:rsidRPr="00F9385B">
                        <w:t>Large, clean yogurt containers</w:t>
                      </w:r>
                    </w:p>
                    <w:p w:rsidR="00BE7DAA" w:rsidRPr="00F9385B" w:rsidRDefault="00BE7DAA" w:rsidP="00F9385B">
                      <w:pPr>
                        <w:pStyle w:val="Style2"/>
                      </w:pPr>
                      <w:r w:rsidRPr="00F9385B">
                        <w:t>Needles</w:t>
                      </w:r>
                    </w:p>
                    <w:p w:rsidR="00BE7DAA" w:rsidRPr="00F9385B" w:rsidRDefault="00BE7DAA" w:rsidP="00F9385B">
                      <w:pPr>
                        <w:pStyle w:val="Style2"/>
                      </w:pPr>
                      <w:r w:rsidRPr="00F9385B">
                        <w:t xml:space="preserve">X-ACTO knife </w:t>
                      </w:r>
                    </w:p>
                    <w:p w:rsidR="00BE7DAA" w:rsidRPr="00F9385B" w:rsidRDefault="00BE7DAA" w:rsidP="00F9385B">
                      <w:pPr>
                        <w:pStyle w:val="Style2"/>
                      </w:pPr>
                      <w:r w:rsidRPr="00F9385B">
                        <w:t>Scissors</w:t>
                      </w:r>
                    </w:p>
                    <w:p w:rsidR="00BE7DAA" w:rsidRPr="00F9385B" w:rsidRDefault="00BE7DAA" w:rsidP="00F9385B">
                      <w:pPr>
                        <w:pStyle w:val="Style2"/>
                      </w:pPr>
                      <w:r w:rsidRPr="00F9385B">
                        <w:t>Ribbons, cording, elastic, or rope to hold up mask</w:t>
                      </w:r>
                    </w:p>
                    <w:p w:rsidR="00BE7DAA" w:rsidRPr="00F9385B" w:rsidRDefault="00BE7DAA" w:rsidP="00BE7DAA">
                      <w:pPr>
                        <w:pStyle w:val="Body"/>
                        <w:ind w:left="180"/>
                        <w:rPr>
                          <w:rFonts w:ascii="SFMOMA Text Offc" w:hAnsi="SFMOMA Text Offc"/>
                          <w:sz w:val="19"/>
                          <w:szCs w:val="19"/>
                        </w:rPr>
                      </w:pPr>
                    </w:p>
                    <w:p w:rsidR="00BE7DAA" w:rsidRPr="00F9385B" w:rsidRDefault="00BE7DAA" w:rsidP="00F9385B">
                      <w:pPr>
                        <w:pStyle w:val="Body"/>
                        <w:rPr>
                          <w:rFonts w:ascii="SFMOMA Text Offc" w:hAnsi="SFMOMA Text Offc"/>
                          <w:b/>
                          <w:sz w:val="19"/>
                          <w:szCs w:val="19"/>
                        </w:rPr>
                      </w:pPr>
                      <w:r w:rsidRPr="00F9385B">
                        <w:rPr>
                          <w:rFonts w:ascii="SFMOMA Text Offc" w:hAnsi="SFMOMA Text Offc"/>
                          <w:b/>
                          <w:sz w:val="19"/>
                          <w:szCs w:val="19"/>
                        </w:rPr>
                        <w:t>Additional materials for decorating:</w:t>
                      </w:r>
                    </w:p>
                    <w:p w:rsidR="00BE7DAA" w:rsidRPr="00F9385B" w:rsidRDefault="00BE7DAA" w:rsidP="00F9385B">
                      <w:pPr>
                        <w:pStyle w:val="Body"/>
                        <w:rPr>
                          <w:rFonts w:ascii="SFMOMA Text Offc" w:hAnsi="SFMOMA Text Offc"/>
                          <w:sz w:val="19"/>
                          <w:szCs w:val="19"/>
                        </w:rPr>
                      </w:pPr>
                      <w:r w:rsidRPr="00F9385B">
                        <w:rPr>
                          <w:rFonts w:ascii="SFMOMA Text Offc" w:hAnsi="SFMOMA Text Offc"/>
                          <w:sz w:val="19"/>
                          <w:szCs w:val="19"/>
                        </w:rPr>
                        <w:t>Paints and brushes</w:t>
                      </w:r>
                    </w:p>
                    <w:p w:rsidR="00BE7DAA" w:rsidRPr="00F9385B" w:rsidRDefault="00BE7DAA" w:rsidP="00F9385B">
                      <w:pPr>
                        <w:pStyle w:val="Body"/>
                        <w:rPr>
                          <w:rFonts w:ascii="SFMOMA Text Offc" w:hAnsi="SFMOMA Text Offc"/>
                          <w:sz w:val="19"/>
                          <w:szCs w:val="19"/>
                        </w:rPr>
                      </w:pPr>
                      <w:r w:rsidRPr="00F9385B">
                        <w:rPr>
                          <w:rFonts w:ascii="SFMOMA Text Offc" w:hAnsi="SFMOMA Text Offc"/>
                          <w:sz w:val="19"/>
                          <w:szCs w:val="19"/>
                        </w:rPr>
                        <w:t>Markers</w:t>
                      </w:r>
                    </w:p>
                    <w:p w:rsidR="00BE7DAA" w:rsidRPr="00F9385B" w:rsidRDefault="00BE7DAA" w:rsidP="00F9385B">
                      <w:pPr>
                        <w:pStyle w:val="Body"/>
                        <w:rPr>
                          <w:rFonts w:ascii="SFMOMA Text Offc" w:hAnsi="SFMOMA Text Offc"/>
                          <w:sz w:val="19"/>
                          <w:szCs w:val="19"/>
                        </w:rPr>
                      </w:pPr>
                      <w:r w:rsidRPr="00F9385B">
                        <w:rPr>
                          <w:rFonts w:ascii="SFMOMA Text Offc" w:hAnsi="SFMOMA Text Offc"/>
                          <w:sz w:val="19"/>
                          <w:szCs w:val="19"/>
                        </w:rPr>
                        <w:t>Fabric pieces</w:t>
                      </w:r>
                    </w:p>
                    <w:p w:rsidR="00BE7DAA" w:rsidRPr="00F9385B" w:rsidRDefault="00BE7DAA" w:rsidP="00F9385B">
                      <w:pPr>
                        <w:pStyle w:val="Body"/>
                        <w:rPr>
                          <w:rFonts w:ascii="SFMOMA Text Offc" w:hAnsi="SFMOMA Text Offc"/>
                          <w:sz w:val="19"/>
                          <w:szCs w:val="19"/>
                        </w:rPr>
                      </w:pPr>
                      <w:r w:rsidRPr="00F9385B">
                        <w:rPr>
                          <w:rFonts w:ascii="SFMOMA Text Offc" w:hAnsi="SFMOMA Text Offc"/>
                          <w:sz w:val="19"/>
                          <w:szCs w:val="19"/>
                        </w:rPr>
                        <w:t>Glue</w:t>
                      </w:r>
                    </w:p>
                    <w:p w:rsidR="00D10872" w:rsidRDefault="00D10872" w:rsidP="005052F2"/>
                  </w:txbxContent>
                </v:textbox>
                <w10:wrap anchory="page"/>
              </v:shape>
            </w:pict>
          </mc:Fallback>
        </mc:AlternateContent>
      </w:r>
      <w:r w:rsidR="00BE7DAA" w:rsidRPr="00BE7DAA">
        <w:rPr>
          <w:rFonts w:ascii="SFMOMA Text Offc" w:hAnsi="SFMOMA Text Offc"/>
          <w:color w:val="auto"/>
          <w:sz w:val="24"/>
          <w:szCs w:val="24"/>
        </w:rPr>
        <w:t xml:space="preserve">Session 1: Making Your Mask, Part 1  </w:t>
      </w:r>
    </w:p>
    <w:p w:rsidR="00BE7DAA" w:rsidRPr="00BE7DAA" w:rsidRDefault="00BE7DAA" w:rsidP="00F9385B">
      <w:pPr>
        <w:pStyle w:val="Body"/>
        <w:tabs>
          <w:tab w:val="left" w:pos="7905"/>
        </w:tabs>
        <w:rPr>
          <w:rFonts w:ascii="SFMOMA Text Offc" w:hAnsi="SFMOMA Text Offc"/>
          <w:color w:val="auto"/>
          <w:sz w:val="24"/>
          <w:szCs w:val="24"/>
        </w:rPr>
      </w:pPr>
      <w:r w:rsidRPr="00BE7DAA">
        <w:rPr>
          <w:rFonts w:ascii="SFMOMA Text Offc" w:hAnsi="SFMOMA Text Offc"/>
          <w:color w:val="auto"/>
          <w:sz w:val="24"/>
          <w:szCs w:val="24"/>
        </w:rPr>
        <w:t xml:space="preserve">Session 2: Making Your Mask, Part 2  </w:t>
      </w:r>
      <w:r w:rsidR="00F9385B">
        <w:rPr>
          <w:rFonts w:ascii="SFMOMA Text Offc" w:hAnsi="SFMOMA Text Offc"/>
          <w:color w:val="auto"/>
          <w:sz w:val="24"/>
          <w:szCs w:val="24"/>
        </w:rPr>
        <w:tab/>
      </w:r>
    </w:p>
    <w:p w:rsidR="00BE7DAA" w:rsidRPr="00BE7DAA" w:rsidRDefault="00BE7DAA" w:rsidP="00BE7DAA">
      <w:pPr>
        <w:pStyle w:val="Body"/>
        <w:rPr>
          <w:rFonts w:ascii="SFMOMA Text Offc" w:hAnsi="SFMOMA Text Offc"/>
          <w:color w:val="auto"/>
          <w:sz w:val="24"/>
          <w:szCs w:val="24"/>
        </w:rPr>
      </w:pPr>
      <w:r w:rsidRPr="00BE7DAA">
        <w:rPr>
          <w:rFonts w:ascii="SFMOMA Text Offc" w:hAnsi="SFMOMA Text Offc"/>
          <w:color w:val="auto"/>
          <w:sz w:val="24"/>
          <w:szCs w:val="24"/>
        </w:rPr>
        <w:t xml:space="preserve">Session 3: Creating Your Character  </w:t>
      </w:r>
    </w:p>
    <w:p w:rsidR="00BE7DAA" w:rsidRPr="00BE7DAA" w:rsidRDefault="00BE7DAA" w:rsidP="00BE7DAA">
      <w:pPr>
        <w:pStyle w:val="Body"/>
        <w:rPr>
          <w:rFonts w:ascii="SFMOMA Text Offc" w:hAnsi="SFMOMA Text Offc"/>
          <w:color w:val="auto"/>
          <w:sz w:val="24"/>
          <w:szCs w:val="24"/>
        </w:rPr>
      </w:pPr>
      <w:r w:rsidRPr="00BE7DAA">
        <w:rPr>
          <w:rFonts w:ascii="SFMOMA Text Offc" w:hAnsi="SFMOMA Text Offc"/>
          <w:color w:val="auto"/>
          <w:sz w:val="24"/>
          <w:szCs w:val="24"/>
        </w:rPr>
        <w:t xml:space="preserve">Session 4: Presenting Your Character  </w:t>
      </w:r>
    </w:p>
    <w:p w:rsidR="005052F2" w:rsidRPr="00BE7DAA" w:rsidRDefault="005052F2" w:rsidP="00AA335C">
      <w:pPr>
        <w:pStyle w:val="SFMOMARunningText"/>
        <w:rPr>
          <w:lang w:val="en-US"/>
        </w:rPr>
      </w:pPr>
    </w:p>
    <w:p w:rsidR="00BE7DAA" w:rsidRPr="00BE7DAA" w:rsidRDefault="00BE7DAA" w:rsidP="00BE7DAA">
      <w:pPr>
        <w:pStyle w:val="SFMOMARunningText"/>
        <w:rPr>
          <w:rStyle w:val="SFMOMAHeaderChar"/>
          <w:b w:val="0"/>
          <w:lang w:val="en-US"/>
        </w:rPr>
        <w:sectPr w:rsidR="00BE7DAA" w:rsidRPr="00BE7DAA" w:rsidSect="00A625E0">
          <w:headerReference w:type="default" r:id="rId12"/>
          <w:footerReference w:type="default" r:id="rId13"/>
          <w:headerReference w:type="first" r:id="rId14"/>
          <w:footerReference w:type="first" r:id="rId15"/>
          <w:pgSz w:w="12240" w:h="15840" w:code="1"/>
          <w:pgMar w:top="3600" w:right="1080" w:bottom="2160" w:left="1080" w:header="720" w:footer="720" w:gutter="0"/>
          <w:cols w:space="720"/>
          <w:titlePg/>
          <w:docGrid w:linePitch="360"/>
        </w:sectPr>
      </w:pPr>
    </w:p>
    <w:p w:rsidR="00BE7DAA" w:rsidRPr="000A751F" w:rsidRDefault="00BE7DAA" w:rsidP="00BE7DAA">
      <w:pPr>
        <w:pStyle w:val="Body"/>
        <w:rPr>
          <w:rFonts w:ascii="SFMOMA Text Offc" w:hAnsi="SFMOMA Text Offc"/>
          <w:b/>
          <w:bCs/>
          <w:color w:val="auto"/>
          <w:sz w:val="19"/>
          <w:szCs w:val="19"/>
        </w:rPr>
      </w:pPr>
      <w:r w:rsidRPr="000A751F">
        <w:rPr>
          <w:rFonts w:ascii="SFMOMA Text Offc" w:hAnsi="SFMOMA Text Offc"/>
          <w:b/>
          <w:bCs/>
          <w:color w:val="auto"/>
          <w:sz w:val="19"/>
          <w:szCs w:val="19"/>
          <w:lang w:val="da-DK"/>
        </w:rPr>
        <w:lastRenderedPageBreak/>
        <w:t>Session 1: Making Your Mask, Part 1</w:t>
      </w:r>
    </w:p>
    <w:p w:rsidR="000A751F" w:rsidRPr="000A751F" w:rsidRDefault="00AA335C" w:rsidP="000A751F">
      <w:pPr>
        <w:pStyle w:val="Body"/>
        <w:numPr>
          <w:ilvl w:val="1"/>
          <w:numId w:val="2"/>
        </w:numPr>
        <w:rPr>
          <w:rFonts w:ascii="SFMOMA Text Offc" w:hAnsi="SFMOMA Text Offc"/>
          <w:color w:val="auto"/>
          <w:sz w:val="19"/>
          <w:szCs w:val="19"/>
        </w:rPr>
      </w:pPr>
      <w:r w:rsidRPr="000A751F">
        <w:rPr>
          <w:rStyle w:val="SFMOMAHeaderChar"/>
          <w:rFonts w:eastAsia="Arial Unicode MS"/>
        </w:rPr>
        <w:br/>
      </w:r>
      <w:r w:rsidR="000A751F" w:rsidRPr="000A751F">
        <w:rPr>
          <w:rFonts w:ascii="SFMOMA Text Offc" w:hAnsi="SFMOMA Text Offc"/>
          <w:color w:val="auto"/>
          <w:sz w:val="19"/>
          <w:szCs w:val="19"/>
        </w:rPr>
        <w:t>To prepare, start by thinking about the character you want to create. You can start with a clear vision of this character or you can let it emerge through the process of making the mask. Will your character mask be scary, wacky, or refined?</w:t>
      </w:r>
      <w:r w:rsidR="000A751F" w:rsidRPr="000A751F" w:rsidDel="00EB4E28">
        <w:rPr>
          <w:rFonts w:ascii="SFMOMA Text Offc" w:hAnsi="SFMOMA Text Offc"/>
          <w:color w:val="auto"/>
          <w:sz w:val="19"/>
          <w:szCs w:val="19"/>
        </w:rPr>
        <w:t xml:space="preserve"> </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Next, spend some time researching masks online, with a special focus on those made with papier-mâché. Think about what you want your papier-mâché mask to look like.</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 xml:space="preserve">Prepare your work area and gather your materials. It is recommended that you </w:t>
      </w:r>
      <w:r w:rsidRPr="000A751F">
        <w:rPr>
          <w:rFonts w:ascii="SFMOMA Text Offc" w:hAnsi="SFMOMA Text Offc"/>
          <w:sz w:val="19"/>
          <w:szCs w:val="19"/>
        </w:rPr>
        <w:t>cover your working surface with old newspaper to avoid getting the table dirty.</w:t>
      </w:r>
      <w:r w:rsidRPr="000A751F">
        <w:rPr>
          <w:rFonts w:ascii="SFMOMA Text Offc" w:hAnsi="SFMOMA Text Offc"/>
          <w:color w:val="auto"/>
          <w:sz w:val="19"/>
          <w:szCs w:val="19"/>
        </w:rPr>
        <w:t xml:space="preserve">  </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Prepare your papier-mâché materials:</w:t>
      </w:r>
    </w:p>
    <w:p w:rsidR="000A751F" w:rsidRPr="000A751F" w:rsidRDefault="000A751F" w:rsidP="000A751F">
      <w:pPr>
        <w:pStyle w:val="Body"/>
        <w:numPr>
          <w:ilvl w:val="3"/>
          <w:numId w:val="4"/>
        </w:numPr>
        <w:rPr>
          <w:rFonts w:ascii="SFMOMA Text Offc" w:hAnsi="SFMOMA Text Offc"/>
          <w:color w:val="auto"/>
          <w:sz w:val="19"/>
          <w:szCs w:val="19"/>
        </w:rPr>
      </w:pPr>
      <w:r w:rsidRPr="000A751F">
        <w:rPr>
          <w:rFonts w:ascii="SFMOMA Text Offc" w:hAnsi="SFMOMA Text Offc"/>
          <w:color w:val="auto"/>
          <w:sz w:val="19"/>
          <w:szCs w:val="19"/>
        </w:rPr>
        <w:lastRenderedPageBreak/>
        <w:t xml:space="preserve">Inflate and tie off a </w:t>
      </w:r>
      <w:r w:rsidRPr="000A751F">
        <w:rPr>
          <w:rFonts w:ascii="SFMOMA Text Offc" w:hAnsi="SFMOMA Text Offc"/>
          <w:color w:val="auto"/>
          <w:sz w:val="19"/>
          <w:szCs w:val="19"/>
          <w:lang w:val="nl-NL"/>
        </w:rPr>
        <w:t>balloon</w:t>
      </w:r>
      <w:r w:rsidRPr="000A751F">
        <w:rPr>
          <w:rFonts w:ascii="SFMOMA Text Offc" w:hAnsi="SFMOMA Text Offc"/>
          <w:color w:val="auto"/>
          <w:sz w:val="19"/>
          <w:szCs w:val="19"/>
        </w:rPr>
        <w:t xml:space="preserve"> sized just a little larger than a human adult head. The balloon will provide the shape for your mask.  </w:t>
      </w:r>
    </w:p>
    <w:p w:rsidR="000A751F" w:rsidRPr="000A751F" w:rsidRDefault="000A751F" w:rsidP="000A751F">
      <w:pPr>
        <w:pStyle w:val="Body"/>
        <w:numPr>
          <w:ilvl w:val="3"/>
          <w:numId w:val="4"/>
        </w:numPr>
        <w:rPr>
          <w:rFonts w:ascii="SFMOMA Text Offc" w:hAnsi="SFMOMA Text Offc"/>
          <w:color w:val="auto"/>
          <w:sz w:val="19"/>
          <w:szCs w:val="19"/>
        </w:rPr>
      </w:pPr>
      <w:r w:rsidRPr="000A751F">
        <w:rPr>
          <w:rFonts w:ascii="SFMOMA Text Offc" w:hAnsi="SFMOMA Text Offc"/>
          <w:color w:val="auto"/>
          <w:sz w:val="19"/>
          <w:szCs w:val="19"/>
        </w:rPr>
        <w:t>Rip or cut the recycle newspaper and/or print paper into various shapes, e.g. strips, triangles, and squares.</w:t>
      </w:r>
    </w:p>
    <w:p w:rsidR="000A751F" w:rsidRPr="000A751F" w:rsidRDefault="000A751F" w:rsidP="000A751F">
      <w:pPr>
        <w:pStyle w:val="Body"/>
        <w:numPr>
          <w:ilvl w:val="3"/>
          <w:numId w:val="4"/>
        </w:numPr>
        <w:rPr>
          <w:rFonts w:ascii="SFMOMA Text Offc" w:hAnsi="SFMOMA Text Offc"/>
          <w:color w:val="auto"/>
          <w:sz w:val="19"/>
          <w:szCs w:val="19"/>
        </w:rPr>
      </w:pPr>
      <w:r w:rsidRPr="000A751F">
        <w:rPr>
          <w:rFonts w:ascii="SFMOMA Text Offc" w:hAnsi="SFMOMA Text Offc"/>
          <w:color w:val="auto"/>
          <w:sz w:val="19"/>
          <w:szCs w:val="19"/>
        </w:rPr>
        <w:t xml:space="preserve">Create a paste by mixing together 2 cups flour and 1 cup water.  </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Build the masks:</w:t>
      </w:r>
    </w:p>
    <w:p w:rsidR="000A751F" w:rsidRPr="000A751F" w:rsidRDefault="000A751F" w:rsidP="000A751F">
      <w:pPr>
        <w:pStyle w:val="Body"/>
        <w:numPr>
          <w:ilvl w:val="3"/>
          <w:numId w:val="4"/>
        </w:numPr>
        <w:rPr>
          <w:rFonts w:ascii="SFMOMA Text Offc" w:hAnsi="SFMOMA Text Offc"/>
          <w:color w:val="auto"/>
          <w:sz w:val="19"/>
          <w:szCs w:val="19"/>
        </w:rPr>
      </w:pPr>
      <w:r w:rsidRPr="000A751F">
        <w:rPr>
          <w:rFonts w:ascii="SFMOMA Text Offc" w:hAnsi="SFMOMA Text Offc"/>
          <w:color w:val="auto"/>
          <w:sz w:val="19"/>
          <w:szCs w:val="19"/>
        </w:rPr>
        <w:t xml:space="preserve">Dip the paper into the paste and let it soak in the paste. Be sure to wipe off excessive paste from the paper and then cover the balloon with these papier-mâché pieces. </w:t>
      </w:r>
    </w:p>
    <w:p w:rsidR="000A751F" w:rsidRPr="000A751F" w:rsidRDefault="000A751F" w:rsidP="000A751F">
      <w:pPr>
        <w:pStyle w:val="Body"/>
        <w:numPr>
          <w:ilvl w:val="3"/>
          <w:numId w:val="4"/>
        </w:numPr>
        <w:rPr>
          <w:rFonts w:ascii="SFMOMA Text Offc" w:hAnsi="SFMOMA Text Offc"/>
          <w:color w:val="auto"/>
          <w:sz w:val="19"/>
          <w:szCs w:val="19"/>
        </w:rPr>
      </w:pPr>
      <w:r w:rsidRPr="000A751F">
        <w:rPr>
          <w:rFonts w:ascii="SFMOMA Text Offc" w:hAnsi="SFMOMA Text Offc"/>
          <w:color w:val="auto"/>
          <w:sz w:val="19"/>
          <w:szCs w:val="19"/>
        </w:rPr>
        <w:t xml:space="preserve">Use a minimum of 5 thin layers of papier-mâché paper, alternating the direction of how the paper is adhered. </w:t>
      </w:r>
    </w:p>
    <w:p w:rsidR="000A751F" w:rsidRPr="000A751F" w:rsidRDefault="000A751F" w:rsidP="000A751F">
      <w:pPr>
        <w:pStyle w:val="Body"/>
        <w:numPr>
          <w:ilvl w:val="3"/>
          <w:numId w:val="4"/>
        </w:numPr>
        <w:rPr>
          <w:rFonts w:ascii="SFMOMA Text Offc" w:hAnsi="SFMOMA Text Offc"/>
          <w:color w:val="auto"/>
          <w:sz w:val="19"/>
          <w:szCs w:val="19"/>
        </w:rPr>
      </w:pPr>
      <w:r w:rsidRPr="000A751F">
        <w:rPr>
          <w:rFonts w:ascii="SFMOMA Text Offc" w:hAnsi="SFMOMA Text Offc"/>
          <w:color w:val="auto"/>
          <w:sz w:val="19"/>
          <w:szCs w:val="19"/>
        </w:rPr>
        <w:t xml:space="preserve">Mold on extra features and shapes as you see fit.   </w:t>
      </w:r>
    </w:p>
    <w:p w:rsidR="000A751F" w:rsidRPr="000A751F" w:rsidRDefault="000A751F" w:rsidP="000A751F">
      <w:pPr>
        <w:pStyle w:val="Body"/>
        <w:numPr>
          <w:ilvl w:val="3"/>
          <w:numId w:val="4"/>
        </w:numPr>
        <w:rPr>
          <w:rFonts w:ascii="SFMOMA Text Offc" w:hAnsi="SFMOMA Text Offc"/>
          <w:color w:val="auto"/>
          <w:sz w:val="19"/>
          <w:szCs w:val="19"/>
        </w:rPr>
      </w:pPr>
      <w:r w:rsidRPr="000A751F">
        <w:rPr>
          <w:rFonts w:ascii="SFMOMA Text Offc" w:hAnsi="SFMOMA Text Offc"/>
          <w:color w:val="auto"/>
          <w:sz w:val="19"/>
          <w:szCs w:val="19"/>
        </w:rPr>
        <w:t xml:space="preserve">It may be helpful at this point to stabilize the mask by proving it up in the opening of a larger yogurt container.  </w:t>
      </w:r>
    </w:p>
    <w:p w:rsidR="000A751F" w:rsidRPr="000A751F" w:rsidRDefault="000A751F" w:rsidP="000A751F">
      <w:pPr>
        <w:pStyle w:val="Body"/>
        <w:numPr>
          <w:ilvl w:val="3"/>
          <w:numId w:val="4"/>
        </w:numPr>
        <w:rPr>
          <w:rFonts w:ascii="SFMOMA Text Offc" w:hAnsi="SFMOMA Text Offc"/>
          <w:color w:val="auto"/>
          <w:sz w:val="19"/>
          <w:szCs w:val="19"/>
        </w:rPr>
      </w:pPr>
      <w:r w:rsidRPr="000A751F">
        <w:rPr>
          <w:rFonts w:ascii="SFMOMA Text Offc" w:hAnsi="SFMOMA Text Offc"/>
          <w:color w:val="auto"/>
          <w:sz w:val="19"/>
          <w:szCs w:val="19"/>
        </w:rPr>
        <w:t xml:space="preserve">Let your mask dry overnight.  </w:t>
      </w:r>
    </w:p>
    <w:p w:rsidR="000A751F" w:rsidRPr="000A751F" w:rsidRDefault="000A751F" w:rsidP="000A751F">
      <w:pPr>
        <w:pStyle w:val="Body"/>
        <w:rPr>
          <w:rFonts w:ascii="SFMOMA Text Offc" w:hAnsi="SFMOMA Text Offc"/>
          <w:color w:val="auto"/>
          <w:sz w:val="19"/>
          <w:szCs w:val="19"/>
        </w:rPr>
      </w:pPr>
    </w:p>
    <w:p w:rsidR="000A751F" w:rsidRPr="000A751F" w:rsidRDefault="000A751F" w:rsidP="000A751F">
      <w:pPr>
        <w:pStyle w:val="Body"/>
        <w:rPr>
          <w:rFonts w:ascii="SFMOMA Text Offc" w:hAnsi="SFMOMA Text Offc"/>
          <w:b/>
          <w:bCs/>
          <w:color w:val="auto"/>
          <w:sz w:val="19"/>
          <w:szCs w:val="19"/>
        </w:rPr>
      </w:pPr>
      <w:r w:rsidRPr="000A751F">
        <w:rPr>
          <w:rFonts w:ascii="SFMOMA Text Offc" w:hAnsi="SFMOMA Text Offc"/>
          <w:b/>
          <w:bCs/>
          <w:color w:val="auto"/>
          <w:sz w:val="19"/>
          <w:szCs w:val="19"/>
        </w:rPr>
        <w:t>Session 2</w:t>
      </w:r>
      <w:r w:rsidRPr="000A751F">
        <w:rPr>
          <w:rFonts w:ascii="SFMOMA Text Offc" w:hAnsi="SFMOMA Text Offc"/>
          <w:b/>
          <w:bCs/>
          <w:color w:val="auto"/>
          <w:sz w:val="19"/>
          <w:szCs w:val="19"/>
          <w:lang w:val="da-DK"/>
        </w:rPr>
        <w:t>: Making Your Mask,</w:t>
      </w:r>
      <w:r w:rsidRPr="000A751F">
        <w:rPr>
          <w:rFonts w:ascii="SFMOMA Text Offc" w:hAnsi="SFMOMA Text Offc"/>
          <w:b/>
          <w:bCs/>
          <w:color w:val="auto"/>
          <w:sz w:val="19"/>
          <w:szCs w:val="19"/>
        </w:rPr>
        <w:t xml:space="preserve"> Part 2   </w:t>
      </w:r>
    </w:p>
    <w:p w:rsidR="000A751F" w:rsidRPr="000A751F" w:rsidRDefault="000A751F" w:rsidP="000A751F">
      <w:pPr>
        <w:pStyle w:val="Body"/>
        <w:rPr>
          <w:rFonts w:ascii="SFMOMA Text Offc" w:hAnsi="SFMOMA Text Offc"/>
          <w:color w:val="auto"/>
          <w:sz w:val="19"/>
          <w:szCs w:val="19"/>
        </w:rPr>
      </w:pPr>
    </w:p>
    <w:p w:rsidR="000A751F" w:rsidRPr="000A751F" w:rsidRDefault="000A751F" w:rsidP="000A751F">
      <w:pPr>
        <w:pStyle w:val="Body"/>
        <w:numPr>
          <w:ilvl w:val="1"/>
          <w:numId w:val="5"/>
        </w:numPr>
        <w:rPr>
          <w:rFonts w:ascii="SFMOMA Text Offc" w:hAnsi="SFMOMA Text Offc"/>
          <w:color w:val="auto"/>
          <w:sz w:val="19"/>
          <w:szCs w:val="19"/>
        </w:rPr>
      </w:pPr>
      <w:r w:rsidRPr="000A751F">
        <w:rPr>
          <w:rFonts w:ascii="SFMOMA Text Offc" w:hAnsi="SFMOMA Text Offc"/>
          <w:color w:val="auto"/>
          <w:sz w:val="19"/>
          <w:szCs w:val="19"/>
        </w:rPr>
        <w:t xml:space="preserve">Holding the balloon by the tied-off end, pop it with a needle and pull it out.  </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 xml:space="preserve">Using scissors or an X-ACTO knife, cut the </w:t>
      </w:r>
      <w:r w:rsidRPr="000A751F">
        <w:rPr>
          <w:rFonts w:ascii="SFMOMA Text Offc" w:hAnsi="SFMOMA Text Offc" w:cs="Arial"/>
          <w:bCs/>
          <w:color w:val="252525"/>
          <w:sz w:val="19"/>
          <w:szCs w:val="19"/>
          <w:shd w:val="clear" w:color="auto" w:fill="FFFFFF"/>
        </w:rPr>
        <w:t>papier-mâché</w:t>
      </w:r>
      <w:r w:rsidRPr="000A751F">
        <w:rPr>
          <w:rFonts w:ascii="SFMOMA Text Offc" w:hAnsi="SFMOMA Text Offc"/>
          <w:color w:val="auto"/>
          <w:sz w:val="19"/>
          <w:szCs w:val="19"/>
        </w:rPr>
        <w:t xml:space="preserve"> sphere in half. If desired, cut eye, mouth and nose holes.</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Alter the mask to fit. You may be able to gently mold it to fit the shape of your face. Use extreme caution here so as to not crack the mask. Remember, the mask may be worn.</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 xml:space="preserve">Securely attach ribbons, cording, elastic, or rope so that the mask may be worn. </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 xml:space="preserve">Decorate the mask using whatever materials you wish.  </w:t>
      </w:r>
    </w:p>
    <w:p w:rsidR="000A751F" w:rsidRPr="000A751F" w:rsidRDefault="000A751F" w:rsidP="000A751F">
      <w:pPr>
        <w:pStyle w:val="Body"/>
        <w:rPr>
          <w:rFonts w:ascii="SFMOMA Text Offc" w:hAnsi="SFMOMA Text Offc"/>
          <w:color w:val="auto"/>
          <w:sz w:val="19"/>
          <w:szCs w:val="19"/>
        </w:rPr>
      </w:pPr>
    </w:p>
    <w:p w:rsidR="000A751F" w:rsidRPr="000A751F" w:rsidRDefault="000A751F" w:rsidP="000A751F">
      <w:pPr>
        <w:pStyle w:val="Body"/>
        <w:rPr>
          <w:rFonts w:ascii="SFMOMA Text Offc" w:hAnsi="SFMOMA Text Offc"/>
          <w:b/>
          <w:bCs/>
          <w:color w:val="auto"/>
          <w:sz w:val="19"/>
          <w:szCs w:val="19"/>
        </w:rPr>
      </w:pPr>
    </w:p>
    <w:p w:rsidR="000A751F" w:rsidRPr="000A751F" w:rsidRDefault="000A751F" w:rsidP="000A751F">
      <w:pPr>
        <w:pStyle w:val="Body"/>
        <w:rPr>
          <w:rFonts w:ascii="SFMOMA Text Offc" w:hAnsi="SFMOMA Text Offc"/>
          <w:b/>
          <w:bCs/>
          <w:color w:val="auto"/>
          <w:sz w:val="19"/>
          <w:szCs w:val="19"/>
        </w:rPr>
      </w:pPr>
      <w:r w:rsidRPr="000A751F">
        <w:rPr>
          <w:rFonts w:ascii="SFMOMA Text Offc" w:hAnsi="SFMOMA Text Offc"/>
          <w:b/>
          <w:bCs/>
          <w:color w:val="auto"/>
          <w:sz w:val="19"/>
          <w:szCs w:val="19"/>
        </w:rPr>
        <w:t xml:space="preserve">Session 3: Creating Your Character </w:t>
      </w:r>
    </w:p>
    <w:p w:rsidR="000A751F" w:rsidRPr="000A751F" w:rsidRDefault="000A751F" w:rsidP="000A751F">
      <w:pPr>
        <w:pStyle w:val="Body"/>
        <w:rPr>
          <w:rFonts w:ascii="SFMOMA Text Offc" w:hAnsi="SFMOMA Text Offc"/>
          <w:color w:val="auto"/>
          <w:sz w:val="19"/>
          <w:szCs w:val="19"/>
        </w:rPr>
      </w:pPr>
    </w:p>
    <w:p w:rsidR="000A751F" w:rsidRPr="000A751F" w:rsidRDefault="000A751F" w:rsidP="000A751F">
      <w:pPr>
        <w:pStyle w:val="Body"/>
        <w:numPr>
          <w:ilvl w:val="1"/>
          <w:numId w:val="6"/>
        </w:numPr>
        <w:rPr>
          <w:rFonts w:ascii="SFMOMA Text Offc" w:hAnsi="SFMOMA Text Offc"/>
          <w:color w:val="auto"/>
          <w:sz w:val="19"/>
          <w:szCs w:val="19"/>
        </w:rPr>
      </w:pPr>
      <w:r w:rsidRPr="000A751F">
        <w:rPr>
          <w:rFonts w:ascii="SFMOMA Text Offc" w:hAnsi="SFMOMA Text Offc"/>
          <w:color w:val="auto"/>
          <w:sz w:val="19"/>
          <w:szCs w:val="19"/>
        </w:rPr>
        <w:t xml:space="preserve">Pick a partner at random. The ideal partner is someone you don’t know well.  </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 xml:space="preserve">Get together with your partner—ideally in a semi-private place—and take turns introducing each other to the characters you have both created with your masks. Ask each </w:t>
      </w:r>
      <w:r w:rsidRPr="000A751F">
        <w:rPr>
          <w:rFonts w:ascii="SFMOMA Text Offc" w:hAnsi="SFMOMA Text Offc"/>
          <w:color w:val="auto"/>
          <w:sz w:val="19"/>
          <w:szCs w:val="19"/>
        </w:rPr>
        <w:lastRenderedPageBreak/>
        <w:t xml:space="preserve">other questions about your respective characters. It’s fine to work together to figure out details about who each of your characters are. </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Together, create a short story/stories, poem, or song/rap about each character. You can either create two different short stories for each character or one story in which both characters are involved. Think about how you might like to present your story/stories, poem, or song/rap. Should you wear the mask? Should you bring in props from home to tell the story? Should you wear a special outfit?</w:t>
      </w:r>
    </w:p>
    <w:p w:rsidR="000A751F" w:rsidRPr="000A751F" w:rsidRDefault="000A751F" w:rsidP="000A751F">
      <w:pPr>
        <w:pStyle w:val="Body"/>
        <w:numPr>
          <w:ilvl w:val="1"/>
          <w:numId w:val="2"/>
        </w:numPr>
        <w:rPr>
          <w:rFonts w:ascii="SFMOMA Text Offc" w:hAnsi="SFMOMA Text Offc"/>
          <w:color w:val="auto"/>
          <w:sz w:val="19"/>
          <w:szCs w:val="19"/>
        </w:rPr>
      </w:pPr>
      <w:r w:rsidRPr="000A751F">
        <w:rPr>
          <w:rFonts w:ascii="SFMOMA Text Offc" w:hAnsi="SFMOMA Text Offc"/>
          <w:color w:val="auto"/>
          <w:sz w:val="19"/>
          <w:szCs w:val="19"/>
        </w:rPr>
        <w:t>Practice telling the story with your partner. Take notes if you need to help yourself remember.</w:t>
      </w:r>
    </w:p>
    <w:p w:rsidR="000A751F" w:rsidRPr="000A751F" w:rsidRDefault="000A751F" w:rsidP="000A751F">
      <w:pPr>
        <w:pStyle w:val="Body"/>
        <w:rPr>
          <w:rFonts w:ascii="SFMOMA Text Offc" w:hAnsi="SFMOMA Text Offc"/>
          <w:color w:val="auto"/>
          <w:sz w:val="19"/>
          <w:szCs w:val="19"/>
        </w:rPr>
      </w:pPr>
    </w:p>
    <w:p w:rsidR="000A751F" w:rsidRPr="000A751F" w:rsidRDefault="000A751F" w:rsidP="000A751F">
      <w:pPr>
        <w:pStyle w:val="Body"/>
        <w:rPr>
          <w:rFonts w:ascii="SFMOMA Text Offc" w:hAnsi="SFMOMA Text Offc"/>
          <w:color w:val="auto"/>
          <w:sz w:val="19"/>
          <w:szCs w:val="19"/>
        </w:rPr>
      </w:pPr>
    </w:p>
    <w:p w:rsidR="000A751F" w:rsidRPr="000A751F" w:rsidRDefault="000A751F" w:rsidP="000A751F">
      <w:pPr>
        <w:pStyle w:val="Body"/>
        <w:rPr>
          <w:rFonts w:ascii="SFMOMA Text Offc" w:hAnsi="SFMOMA Text Offc"/>
          <w:b/>
          <w:bCs/>
          <w:color w:val="auto"/>
          <w:sz w:val="19"/>
          <w:szCs w:val="19"/>
        </w:rPr>
      </w:pPr>
      <w:r w:rsidRPr="000A751F">
        <w:rPr>
          <w:rFonts w:ascii="SFMOMA Text Offc" w:hAnsi="SFMOMA Text Offc"/>
          <w:b/>
          <w:bCs/>
          <w:color w:val="auto"/>
          <w:sz w:val="19"/>
          <w:szCs w:val="19"/>
        </w:rPr>
        <w:t>Session 4:  Presenting Your Character</w:t>
      </w:r>
    </w:p>
    <w:p w:rsidR="000A751F" w:rsidRPr="000A751F" w:rsidRDefault="000A751F" w:rsidP="000A751F">
      <w:pPr>
        <w:pStyle w:val="Body"/>
        <w:rPr>
          <w:rFonts w:ascii="SFMOMA Text Offc" w:hAnsi="SFMOMA Text Offc"/>
          <w:color w:val="auto"/>
          <w:sz w:val="19"/>
          <w:szCs w:val="19"/>
        </w:rPr>
      </w:pPr>
    </w:p>
    <w:p w:rsidR="000A751F" w:rsidRPr="000A751F" w:rsidRDefault="000A751F" w:rsidP="000A751F">
      <w:pPr>
        <w:pStyle w:val="Body"/>
        <w:numPr>
          <w:ilvl w:val="1"/>
          <w:numId w:val="7"/>
        </w:numPr>
        <w:rPr>
          <w:rFonts w:ascii="SFMOMA Text Offc" w:hAnsi="SFMOMA Text Offc"/>
          <w:color w:val="auto"/>
          <w:sz w:val="19"/>
          <w:szCs w:val="19"/>
        </w:rPr>
      </w:pPr>
      <w:r w:rsidRPr="000A751F">
        <w:rPr>
          <w:rFonts w:ascii="SFMOMA Text Offc" w:hAnsi="SFMOMA Text Offc"/>
          <w:color w:val="auto"/>
          <w:sz w:val="19"/>
          <w:szCs w:val="19"/>
        </w:rPr>
        <w:t>With your masks and props (if any), take turns presenting your stories to the class.</w:t>
      </w:r>
    </w:p>
    <w:p w:rsidR="000A751F" w:rsidRPr="000A751F" w:rsidRDefault="000A751F" w:rsidP="000A751F">
      <w:pPr>
        <w:pStyle w:val="Body"/>
        <w:rPr>
          <w:rFonts w:ascii="SFMOMA Text Offc" w:hAnsi="SFMOMA Text Offc"/>
          <w:color w:val="auto"/>
          <w:sz w:val="19"/>
          <w:szCs w:val="19"/>
        </w:rPr>
      </w:pPr>
    </w:p>
    <w:p w:rsidR="000A751F" w:rsidRPr="000A751F" w:rsidRDefault="000A751F" w:rsidP="000A751F">
      <w:pPr>
        <w:pStyle w:val="SFMOMARunningText"/>
      </w:pPr>
      <w:r w:rsidRPr="000A751F">
        <w:br w:type="page"/>
      </w:r>
    </w:p>
    <w:p w:rsidR="000A751F" w:rsidRPr="000A751F" w:rsidRDefault="000A751F" w:rsidP="000A751F">
      <w:pPr>
        <w:pStyle w:val="SFMOMARunningText"/>
        <w:rPr>
          <w:b/>
          <w:sz w:val="26"/>
          <w:szCs w:val="26"/>
          <w:lang w:val="en-US"/>
        </w:rPr>
      </w:pPr>
      <w:r w:rsidRPr="000A751F">
        <w:rPr>
          <w:b/>
          <w:noProof/>
          <w:sz w:val="26"/>
          <w:szCs w:val="26"/>
          <w:lang w:val="en-US"/>
        </w:rPr>
        <w:lastRenderedPageBreak/>
        <mc:AlternateContent>
          <mc:Choice Requires="wps">
            <w:drawing>
              <wp:anchor distT="0" distB="0" distL="114300" distR="114300" simplePos="0" relativeHeight="251676672" behindDoc="0" locked="0" layoutInCell="1" allowOverlap="1" wp14:anchorId="5F8D8976" wp14:editId="53DF5905">
                <wp:simplePos x="0" y="0"/>
                <wp:positionH relativeFrom="column">
                  <wp:posOffset>4279265</wp:posOffset>
                </wp:positionH>
                <wp:positionV relativeFrom="paragraph">
                  <wp:posOffset>-43815</wp:posOffset>
                </wp:positionV>
                <wp:extent cx="2283460" cy="2919095"/>
                <wp:effectExtent l="0" t="0" r="0" b="1905"/>
                <wp:wrapSquare wrapText="bothSides"/>
                <wp:docPr id="20" name="Text Box 20"/>
                <wp:cNvGraphicFramePr/>
                <a:graphic xmlns:a="http://schemas.openxmlformats.org/drawingml/2006/main">
                  <a:graphicData uri="http://schemas.microsoft.com/office/word/2010/wordprocessingShape">
                    <wps:wsp>
                      <wps:cNvSpPr txBox="1"/>
                      <wps:spPr>
                        <a:xfrm>
                          <a:off x="0" y="0"/>
                          <a:ext cx="2283460" cy="2919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A751F" w:rsidRPr="00A11388" w:rsidRDefault="000A751F" w:rsidP="000A751F">
                            <w:pPr>
                              <w:spacing w:after="200" w:line="480" w:lineRule="auto"/>
                              <w:rPr>
                                <w:rFonts w:eastAsia="Times New Roman" w:cs="Cambria"/>
                                <w:noProof/>
                              </w:rPr>
                            </w:pPr>
                            <w:r>
                              <w:rPr>
                                <w:rFonts w:eastAsia="Times New Roman"/>
                                <w:noProof/>
                              </w:rPr>
                              <w:drawing>
                                <wp:inline distT="0" distB="0" distL="0" distR="0" wp14:anchorId="68C494F4" wp14:editId="58933B5E">
                                  <wp:extent cx="1785620" cy="2409825"/>
                                  <wp:effectExtent l="0" t="0" r="5080" b="9525"/>
                                  <wp:docPr id="5" name="Picture 5" descr="cid:7EDE1009-625C-46E4-A404-AE8706194534@gateway.soni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E8D5E8-72E3-4143-9C28-9B4028A9C827" descr="cid:7EDE1009-625C-46E4-A404-AE8706194534@gateway.sonic.ne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790449" cy="2416342"/>
                                          </a:xfrm>
                                          <a:prstGeom prst="rect">
                                            <a:avLst/>
                                          </a:prstGeom>
                                          <a:noFill/>
                                          <a:ln>
                                            <a:noFill/>
                                          </a:ln>
                                        </pic:spPr>
                                      </pic:pic>
                                    </a:graphicData>
                                  </a:graphic>
                                </wp:inline>
                              </w:drawing>
                            </w:r>
                            <w:proofErr w:type="spellStart"/>
                            <w:r w:rsidRPr="00A11388">
                              <w:rPr>
                                <w:rFonts w:ascii="SFMOMA Text Offc" w:hAnsi="SFMOMA Text Offc"/>
                                <w:sz w:val="16"/>
                                <w:szCs w:val="16"/>
                              </w:rPr>
                              <w:t>Desirée</w:t>
                            </w:r>
                            <w:proofErr w:type="spellEnd"/>
                            <w:r w:rsidRPr="00A11388">
                              <w:rPr>
                                <w:rFonts w:ascii="SFMOMA Text Offc" w:hAnsi="SFMOMA Text Offc"/>
                                <w:sz w:val="16"/>
                                <w:szCs w:val="16"/>
                              </w:rPr>
                              <w:t xml:space="preserve"> Holman</w:t>
                            </w:r>
                            <w:r w:rsidRPr="00A11388" w:rsidDel="004C339C">
                              <w:rPr>
                                <w:rFonts w:ascii="SFMOMA Text Offc" w:eastAsia="Times New Roman" w:hAnsi="SFMOMA Text Offc" w:cs="Cambr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D8976" id="Text Box 20" o:spid="_x0000_s1027" type="#_x0000_t202" style="position:absolute;margin-left:336.95pt;margin-top:-3.45pt;width:179.8pt;height:22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BirQIAAK0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" filled="f" stroked="f">
                <v:textbox>
                  <w:txbxContent>
                    <w:p w:rsidR="000A751F" w:rsidRPr="00A11388" w:rsidRDefault="000A751F" w:rsidP="000A751F">
                      <w:pPr>
                        <w:spacing w:after="200" w:line="480" w:lineRule="auto"/>
                        <w:rPr>
                          <w:rFonts w:eastAsia="Times New Roman" w:cs="Cambria"/>
                          <w:noProof/>
                        </w:rPr>
                      </w:pPr>
                      <w:r>
                        <w:rPr>
                          <w:rFonts w:eastAsia="Times New Roman"/>
                          <w:noProof/>
                        </w:rPr>
                        <w:drawing>
                          <wp:inline distT="0" distB="0" distL="0" distR="0" wp14:anchorId="68C494F4" wp14:editId="58933B5E">
                            <wp:extent cx="1785620" cy="2409825"/>
                            <wp:effectExtent l="0" t="0" r="5080" b="9525"/>
                            <wp:docPr id="5" name="Picture 5" descr="cid:7EDE1009-625C-46E4-A404-AE8706194534@gateway.soni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E8D5E8-72E3-4143-9C28-9B4028A9C827" descr="cid:7EDE1009-625C-46E4-A404-AE8706194534@gateway.sonic.ne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790449" cy="2416342"/>
                                    </a:xfrm>
                                    <a:prstGeom prst="rect">
                                      <a:avLst/>
                                    </a:prstGeom>
                                    <a:noFill/>
                                    <a:ln>
                                      <a:noFill/>
                                    </a:ln>
                                  </pic:spPr>
                                </pic:pic>
                              </a:graphicData>
                            </a:graphic>
                          </wp:inline>
                        </w:drawing>
                      </w:r>
                      <w:proofErr w:type="spellStart"/>
                      <w:r w:rsidRPr="00A11388">
                        <w:rPr>
                          <w:rFonts w:ascii="SFMOMA Text Offc" w:hAnsi="SFMOMA Text Offc"/>
                          <w:sz w:val="16"/>
                          <w:szCs w:val="16"/>
                        </w:rPr>
                        <w:t>Desirée</w:t>
                      </w:r>
                      <w:proofErr w:type="spellEnd"/>
                      <w:r w:rsidRPr="00A11388">
                        <w:rPr>
                          <w:rFonts w:ascii="SFMOMA Text Offc" w:hAnsi="SFMOMA Text Offc"/>
                          <w:sz w:val="16"/>
                          <w:szCs w:val="16"/>
                        </w:rPr>
                        <w:t xml:space="preserve"> Holman</w:t>
                      </w:r>
                      <w:r w:rsidRPr="00A11388" w:rsidDel="004C339C">
                        <w:rPr>
                          <w:rFonts w:ascii="SFMOMA Text Offc" w:eastAsia="Times New Roman" w:hAnsi="SFMOMA Text Offc" w:cs="Cambria"/>
                          <w:sz w:val="16"/>
                          <w:szCs w:val="16"/>
                        </w:rPr>
                        <w:t xml:space="preserve"> </w:t>
                      </w:r>
                    </w:p>
                  </w:txbxContent>
                </v:textbox>
                <w10:wrap type="square"/>
              </v:shape>
            </w:pict>
          </mc:Fallback>
        </mc:AlternateContent>
      </w:r>
      <w:r w:rsidRPr="000A751F">
        <w:rPr>
          <w:b/>
          <w:sz w:val="26"/>
          <w:szCs w:val="26"/>
          <w:lang w:val="en-US"/>
        </w:rPr>
        <w:t>Artist Biography:</w:t>
      </w:r>
      <w:r w:rsidRPr="000A751F">
        <w:rPr>
          <w:b/>
          <w:sz w:val="26"/>
          <w:szCs w:val="26"/>
          <w:lang w:val="en-US"/>
        </w:rPr>
        <w:br/>
      </w:r>
      <w:r w:rsidRPr="000A751F">
        <w:rPr>
          <w:b/>
          <w:sz w:val="26"/>
          <w:szCs w:val="26"/>
        </w:rPr>
        <w:t>Desirée Holman</w:t>
      </w:r>
    </w:p>
    <w:p w:rsidR="000A751F" w:rsidRDefault="000A751F" w:rsidP="000A751F">
      <w:pPr>
        <w:pStyle w:val="Body"/>
        <w:rPr>
          <w:rFonts w:ascii="SFMOMA Text Offc" w:eastAsia="Times New Roman" w:hAnsi="SFMOMA Text Offc" w:cs="Arial"/>
          <w:color w:val="auto"/>
          <w:sz w:val="19"/>
          <w:szCs w:val="19"/>
          <w:bdr w:val="none" w:sz="0" w:space="0" w:color="auto"/>
          <w:lang w:val="en"/>
        </w:rPr>
      </w:pPr>
    </w:p>
    <w:p w:rsidR="000A751F" w:rsidRDefault="000A751F" w:rsidP="000A751F">
      <w:pPr>
        <w:pStyle w:val="Body"/>
        <w:rPr>
          <w:rFonts w:ascii="SFMOMA Text Offc" w:eastAsia="Times New Roman" w:hAnsi="SFMOMA Text Offc" w:cs="Arial"/>
          <w:color w:val="auto"/>
          <w:sz w:val="19"/>
          <w:szCs w:val="19"/>
          <w:bdr w:val="none" w:sz="0" w:space="0" w:color="auto"/>
          <w:lang w:val="en"/>
        </w:rPr>
      </w:pPr>
    </w:p>
    <w:p w:rsidR="000A751F" w:rsidRDefault="000A751F" w:rsidP="000A751F">
      <w:pPr>
        <w:pStyle w:val="Style2"/>
        <w:rPr>
          <w:lang w:val="nl-NL"/>
        </w:rPr>
      </w:pPr>
    </w:p>
    <w:p w:rsidR="000A751F" w:rsidRDefault="000A751F" w:rsidP="000A751F">
      <w:pPr>
        <w:pStyle w:val="Style2"/>
        <w:rPr>
          <w:lang w:val="nl-NL"/>
        </w:rPr>
      </w:pPr>
    </w:p>
    <w:p w:rsidR="000A751F" w:rsidRPr="000A751F" w:rsidRDefault="000A751F" w:rsidP="000A751F">
      <w:pPr>
        <w:pStyle w:val="Style2"/>
        <w:rPr>
          <w:sz w:val="24"/>
          <w:szCs w:val="24"/>
        </w:rPr>
      </w:pPr>
      <w:bookmarkStart w:id="0" w:name="_GoBack"/>
      <w:r w:rsidRPr="000A751F">
        <w:rPr>
          <w:sz w:val="24"/>
          <w:szCs w:val="24"/>
          <w:lang w:val="nl-NL"/>
        </w:rPr>
        <w:t>Born in 19</w:t>
      </w:r>
      <w:r w:rsidRPr="000A751F">
        <w:rPr>
          <w:sz w:val="24"/>
          <w:szCs w:val="24"/>
        </w:rPr>
        <w:t>74 in Montgomery, Alabama.</w:t>
      </w:r>
    </w:p>
    <w:p w:rsidR="000A751F" w:rsidRPr="000A751F" w:rsidRDefault="000A751F" w:rsidP="000A751F">
      <w:pPr>
        <w:pStyle w:val="Style2"/>
        <w:rPr>
          <w:sz w:val="24"/>
          <w:szCs w:val="24"/>
        </w:rPr>
      </w:pPr>
      <w:r w:rsidRPr="000A751F">
        <w:rPr>
          <w:sz w:val="24"/>
          <w:szCs w:val="24"/>
        </w:rPr>
        <w:t>Currently lives and works in Oakland.</w:t>
      </w:r>
    </w:p>
    <w:bookmarkEnd w:id="0"/>
    <w:p w:rsidR="000A751F" w:rsidRDefault="000A751F" w:rsidP="000A751F">
      <w:pPr>
        <w:pStyle w:val="Body"/>
        <w:rPr>
          <w:rFonts w:ascii="SFMOMA Text Offc" w:eastAsia="Times New Roman" w:hAnsi="SFMOMA Text Offc" w:cs="Arial"/>
          <w:bCs/>
          <w:color w:val="auto"/>
          <w:sz w:val="24"/>
          <w:szCs w:val="24"/>
          <w:bdr w:val="none" w:sz="0" w:space="0" w:color="auto"/>
          <w:lang w:val="en"/>
        </w:rPr>
      </w:pPr>
    </w:p>
    <w:p w:rsidR="000A751F" w:rsidRPr="000A751F" w:rsidRDefault="000A751F" w:rsidP="000A751F">
      <w:pPr>
        <w:pStyle w:val="Body"/>
        <w:rPr>
          <w:rFonts w:ascii="SFMOMA Text Offc" w:hAnsi="SFMOMA Text Offc"/>
          <w:sz w:val="19"/>
          <w:szCs w:val="19"/>
        </w:rPr>
      </w:pPr>
      <w:proofErr w:type="spellStart"/>
      <w:r w:rsidRPr="000A751F">
        <w:rPr>
          <w:rFonts w:ascii="SFMOMA Text Offc" w:hAnsi="SFMOMA Text Offc"/>
          <w:color w:val="auto"/>
          <w:sz w:val="19"/>
          <w:szCs w:val="19"/>
          <w:u w:color="212121"/>
        </w:rPr>
        <w:t>Desirée</w:t>
      </w:r>
      <w:proofErr w:type="spellEnd"/>
      <w:r w:rsidRPr="000A751F">
        <w:rPr>
          <w:rFonts w:ascii="SFMOMA Text Offc" w:hAnsi="SFMOMA Text Offc"/>
          <w:color w:val="auto"/>
          <w:sz w:val="19"/>
          <w:szCs w:val="19"/>
          <w:u w:color="212121"/>
        </w:rPr>
        <w:t xml:space="preserve"> Holman’s multi-sensory work positions groups of individuals and theatrical tools, like costumes or props, in settings that illuminate ideas of identity. Holman uses pretend play as a way to explore difficult-to-discuss matters, particularly with regard to social stratifications and divisions. Holman holds a master’s degree from the University of California, Berkeley. Earning critical acclaim for her work, Holman was awarded a San Francisco Modern Museum of Art SECA award in 2008 and received the </w:t>
      </w:r>
      <w:proofErr w:type="spellStart"/>
      <w:r w:rsidRPr="000A751F">
        <w:rPr>
          <w:rFonts w:ascii="SFMOMA Text Offc" w:hAnsi="SFMOMA Text Offc"/>
          <w:color w:val="auto"/>
          <w:sz w:val="19"/>
          <w:szCs w:val="19"/>
          <w:u w:color="212121"/>
        </w:rPr>
        <w:t>Artadia</w:t>
      </w:r>
      <w:proofErr w:type="spellEnd"/>
      <w:r w:rsidRPr="000A751F">
        <w:rPr>
          <w:rFonts w:ascii="SFMOMA Text Offc" w:hAnsi="SFMOMA Text Offc"/>
          <w:color w:val="auto"/>
          <w:sz w:val="19"/>
          <w:szCs w:val="19"/>
          <w:u w:color="212121"/>
        </w:rPr>
        <w:t>: The Fund for Art and Dialogue Award in 2007. From 2016</w:t>
      </w:r>
      <w:r w:rsidRPr="000A751F">
        <w:rPr>
          <w:rFonts w:ascii="SFMOMA Text Offc" w:hAnsi="SFMOMA Text Offc" w:cs="Helvetica"/>
          <w:color w:val="auto"/>
          <w:sz w:val="19"/>
          <w:szCs w:val="19"/>
          <w:u w:color="212121"/>
        </w:rPr>
        <w:t>–</w:t>
      </w:r>
      <w:r w:rsidRPr="000A751F">
        <w:rPr>
          <w:rFonts w:ascii="SFMOMA Text Offc" w:hAnsi="SFMOMA Text Offc"/>
          <w:color w:val="auto"/>
          <w:sz w:val="19"/>
          <w:szCs w:val="19"/>
          <w:u w:color="212121"/>
        </w:rPr>
        <w:t>2017, she will be returning to SFMOMA as a fellow in the Film and Performance Department with a new work commission. Solo exhibitions of her work include the Hammer Museum, Los Angeles (2009); SKOL, Montreal (2016); Black Cube Nomadic Museum, Denver (2015); and Berkeley Art Museum</w:t>
      </w:r>
      <w:r w:rsidRPr="000A751F">
        <w:rPr>
          <w:rFonts w:ascii="SFMOMA Text Offc" w:hAnsi="SFMOMA Text Offc"/>
          <w:color w:val="auto"/>
          <w:sz w:val="19"/>
          <w:szCs w:val="19"/>
          <w:u w:color="212121"/>
          <w:lang w:val="fr-FR"/>
        </w:rPr>
        <w:t>’</w:t>
      </w:r>
      <w:r w:rsidRPr="000A751F">
        <w:rPr>
          <w:rFonts w:ascii="SFMOMA Text Offc" w:hAnsi="SFMOMA Text Offc"/>
          <w:color w:val="auto"/>
          <w:sz w:val="19"/>
          <w:szCs w:val="19"/>
          <w:u w:color="212121"/>
        </w:rPr>
        <w:t>s MATRIX program (2011). International exhibitions of Holman</w:t>
      </w:r>
      <w:r w:rsidRPr="000A751F">
        <w:rPr>
          <w:rFonts w:ascii="SFMOMA Text Offc" w:hAnsi="SFMOMA Text Offc"/>
          <w:color w:val="auto"/>
          <w:sz w:val="19"/>
          <w:szCs w:val="19"/>
          <w:u w:color="212121"/>
          <w:lang w:val="fr-FR"/>
        </w:rPr>
        <w:t>’</w:t>
      </w:r>
      <w:r w:rsidRPr="000A751F">
        <w:rPr>
          <w:rFonts w:ascii="SFMOMA Text Offc" w:hAnsi="SFMOMA Text Offc"/>
          <w:color w:val="auto"/>
          <w:sz w:val="19"/>
          <w:szCs w:val="19"/>
          <w:u w:color="212121"/>
        </w:rPr>
        <w:t xml:space="preserve">s include the São Paulo Museum of Modern Art; </w:t>
      </w:r>
      <w:r w:rsidRPr="000A751F">
        <w:rPr>
          <w:rFonts w:ascii="SFMOMA Text Offc" w:hAnsi="SFMOMA Text Offc"/>
          <w:color w:val="auto"/>
          <w:sz w:val="19"/>
          <w:szCs w:val="19"/>
          <w:u w:color="212121"/>
          <w:lang w:val="de-DE"/>
        </w:rPr>
        <w:t xml:space="preserve">Künstlerhaus Bethanien, </w:t>
      </w:r>
      <w:r w:rsidRPr="000A751F">
        <w:rPr>
          <w:rFonts w:ascii="SFMOMA Text Offc" w:hAnsi="SFMOMA Text Offc"/>
          <w:color w:val="auto"/>
          <w:sz w:val="19"/>
          <w:szCs w:val="19"/>
          <w:u w:color="212121"/>
        </w:rPr>
        <w:t>Berlin</w:t>
      </w:r>
      <w:r w:rsidRPr="000A751F">
        <w:rPr>
          <w:rFonts w:ascii="SFMOMA Text Offc" w:hAnsi="SFMOMA Text Offc"/>
          <w:color w:val="auto"/>
          <w:sz w:val="19"/>
          <w:szCs w:val="19"/>
          <w:u w:color="212121"/>
          <w:lang w:val="de-DE"/>
        </w:rPr>
        <w:t xml:space="preserve">; </w:t>
      </w:r>
      <w:proofErr w:type="spellStart"/>
      <w:r w:rsidRPr="000A751F">
        <w:rPr>
          <w:rFonts w:ascii="SFMOMA Text Offc" w:hAnsi="SFMOMA Text Offc"/>
          <w:color w:val="auto"/>
          <w:sz w:val="19"/>
          <w:szCs w:val="19"/>
          <w:u w:color="212121"/>
        </w:rPr>
        <w:t>BnD</w:t>
      </w:r>
      <w:proofErr w:type="spellEnd"/>
      <w:r w:rsidRPr="000A751F">
        <w:rPr>
          <w:rFonts w:ascii="SFMOMA Text Offc" w:hAnsi="SFMOMA Text Offc"/>
          <w:color w:val="auto"/>
          <w:sz w:val="19"/>
          <w:szCs w:val="19"/>
          <w:u w:color="212121"/>
        </w:rPr>
        <w:t xml:space="preserve"> Denver; and YYZ, Toronto.</w:t>
      </w:r>
    </w:p>
    <w:p w:rsidR="00AA335C" w:rsidRDefault="00AA335C" w:rsidP="000A751F">
      <w:pPr>
        <w:pStyle w:val="SFMOMARunningText"/>
      </w:pPr>
    </w:p>
    <w:p w:rsidR="00677450" w:rsidRPr="002C6828" w:rsidRDefault="00677450" w:rsidP="00AA335C">
      <w:pPr>
        <w:pStyle w:val="SFMOMARunningText"/>
      </w:pPr>
    </w:p>
    <w:sectPr w:rsidR="00677450" w:rsidRPr="002C6828" w:rsidSect="00A625E0">
      <w:headerReference w:type="default" r:id="rId20"/>
      <w:footerReference w:type="default" r:id="rId21"/>
      <w:headerReference w:type="first" r:id="rId22"/>
      <w:footerReference w:type="first" r:id="rId23"/>
      <w:type w:val="continuous"/>
      <w:pgSz w:w="12240" w:h="15840" w:code="1"/>
      <w:pgMar w:top="3600" w:right="5040" w:bottom="216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631" w:rsidRDefault="00492631" w:rsidP="00CE06DC">
      <w:pPr>
        <w:spacing w:after="0" w:line="240" w:lineRule="auto"/>
      </w:pPr>
      <w:r>
        <w:separator/>
      </w:r>
    </w:p>
  </w:endnote>
  <w:endnote w:type="continuationSeparator" w:id="0">
    <w:p w:rsidR="00492631" w:rsidRDefault="00492631" w:rsidP="00CE0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SFMOMA Text Offc">
    <w:panose1 w:val="020B0500000000000000"/>
    <w:charset w:val="00"/>
    <w:family w:val="auto"/>
    <w:pitch w:val="variable"/>
    <w:sig w:usb0="8000006F" w:usb1="4000202B" w:usb2="00000020" w:usb3="00000000" w:csb0="0000009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Segoe UI">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DAA" w:rsidRPr="0028154E" w:rsidRDefault="00BE7DAA" w:rsidP="008E3514">
    <w:pPr>
      <w:pStyle w:val="Footer"/>
      <w:tabs>
        <w:tab w:val="clear" w:pos="4680"/>
        <w:tab w:val="center" w:pos="5490"/>
      </w:tabs>
      <w:jc w:val="right"/>
    </w:pPr>
    <w:r>
      <w:rPr>
        <w:noProof/>
      </w:rPr>
      <w:drawing>
        <wp:anchor distT="0" distB="0" distL="114300" distR="114300" simplePos="0" relativeHeight="251665408" behindDoc="1" locked="0" layoutInCell="1" allowOverlap="1" wp14:anchorId="1BA49177" wp14:editId="136D461E">
          <wp:simplePos x="0" y="0"/>
          <wp:positionH relativeFrom="column">
            <wp:posOffset>5382895</wp:posOffset>
          </wp:positionH>
          <wp:positionV relativeFrom="paragraph">
            <wp:posOffset>-266700</wp:posOffset>
          </wp:positionV>
          <wp:extent cx="1371600" cy="675437"/>
          <wp:effectExtent l="0" t="0" r="0" b="10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OMA_Contracted-ClearSpace-BW.bmp"/>
                  <pic:cNvPicPr/>
                </pic:nvPicPr>
                <pic:blipFill>
                  <a:blip r:embed="rId1">
                    <a:extLst>
                      <a:ext uri="{28A0092B-C50C-407E-A947-70E740481C1C}">
                        <a14:useLocalDpi xmlns:a14="http://schemas.microsoft.com/office/drawing/2010/main" val="0"/>
                      </a:ext>
                    </a:extLst>
                  </a:blip>
                  <a:stretch>
                    <a:fillRect/>
                  </a:stretch>
                </pic:blipFill>
                <pic:spPr>
                  <a:xfrm>
                    <a:off x="0" y="0"/>
                    <a:ext cx="1371600" cy="67543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DAA" w:rsidRDefault="00BE7DAA" w:rsidP="008E3514">
    <w:pPr>
      <w:pStyle w:val="Footer"/>
      <w:tabs>
        <w:tab w:val="clear" w:pos="4680"/>
        <w:tab w:val="center" w:pos="5490"/>
      </w:tabs>
      <w:jc w:val="right"/>
    </w:pPr>
    <w:r>
      <w:rPr>
        <w:noProof/>
      </w:rPr>
      <w:drawing>
        <wp:anchor distT="0" distB="0" distL="114300" distR="114300" simplePos="0" relativeHeight="251662336" behindDoc="1" locked="0" layoutInCell="1" allowOverlap="1" wp14:anchorId="1BBC4C8B" wp14:editId="21D13848">
          <wp:simplePos x="0" y="0"/>
          <wp:positionH relativeFrom="column">
            <wp:posOffset>5230639</wp:posOffset>
          </wp:positionH>
          <wp:positionV relativeFrom="paragraph">
            <wp:posOffset>-419221</wp:posOffset>
          </wp:positionV>
          <wp:extent cx="1371600" cy="675437"/>
          <wp:effectExtent l="0" t="0" r="0" b="107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OMA_Contracted-ClearSpace-BW.bmp"/>
                  <pic:cNvPicPr/>
                </pic:nvPicPr>
                <pic:blipFill>
                  <a:blip r:embed="rId1">
                    <a:extLst>
                      <a:ext uri="{28A0092B-C50C-407E-A947-70E740481C1C}">
                        <a14:useLocalDpi xmlns:a14="http://schemas.microsoft.com/office/drawing/2010/main" val="0"/>
                      </a:ext>
                    </a:extLst>
                  </a:blip>
                  <a:stretch>
                    <a:fillRect/>
                  </a:stretch>
                </pic:blipFill>
                <pic:spPr>
                  <a:xfrm>
                    <a:off x="0" y="0"/>
                    <a:ext cx="1371600" cy="67543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872" w:rsidRPr="0028154E" w:rsidRDefault="008E3514" w:rsidP="008E3514">
    <w:pPr>
      <w:pStyle w:val="Footer"/>
      <w:tabs>
        <w:tab w:val="clear" w:pos="4680"/>
        <w:tab w:val="center" w:pos="5490"/>
      </w:tabs>
      <w:jc w:val="right"/>
    </w:pPr>
    <w:r>
      <w:rPr>
        <w:noProof/>
      </w:rPr>
      <w:drawing>
        <wp:anchor distT="0" distB="0" distL="114300" distR="114300" simplePos="0" relativeHeight="251653120" behindDoc="1" locked="0" layoutInCell="1" allowOverlap="1" wp14:anchorId="7A1CF952" wp14:editId="4495B939">
          <wp:simplePos x="0" y="0"/>
          <wp:positionH relativeFrom="column">
            <wp:posOffset>5382895</wp:posOffset>
          </wp:positionH>
          <wp:positionV relativeFrom="paragraph">
            <wp:posOffset>-266700</wp:posOffset>
          </wp:positionV>
          <wp:extent cx="1371600" cy="675437"/>
          <wp:effectExtent l="0" t="0" r="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OMA_Contracted-ClearSpace-BW.bmp"/>
                  <pic:cNvPicPr/>
                </pic:nvPicPr>
                <pic:blipFill>
                  <a:blip r:embed="rId1">
                    <a:extLst>
                      <a:ext uri="{28A0092B-C50C-407E-A947-70E740481C1C}">
                        <a14:useLocalDpi xmlns:a14="http://schemas.microsoft.com/office/drawing/2010/main" val="0"/>
                      </a:ext>
                    </a:extLst>
                  </a:blip>
                  <a:stretch>
                    <a:fillRect/>
                  </a:stretch>
                </pic:blipFill>
                <pic:spPr>
                  <a:xfrm>
                    <a:off x="0" y="0"/>
                    <a:ext cx="1371600" cy="675437"/>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872" w:rsidRDefault="008E3514" w:rsidP="008E3514">
    <w:pPr>
      <w:pStyle w:val="Footer"/>
      <w:tabs>
        <w:tab w:val="clear" w:pos="4680"/>
        <w:tab w:val="center" w:pos="5490"/>
      </w:tabs>
      <w:jc w:val="right"/>
    </w:pPr>
    <w:r>
      <w:rPr>
        <w:noProof/>
      </w:rPr>
      <w:drawing>
        <wp:anchor distT="0" distB="0" distL="114300" distR="114300" simplePos="0" relativeHeight="251652096" behindDoc="1" locked="0" layoutInCell="1" allowOverlap="1" wp14:anchorId="7AB394BF" wp14:editId="75C5050B">
          <wp:simplePos x="0" y="0"/>
          <wp:positionH relativeFrom="column">
            <wp:posOffset>5230639</wp:posOffset>
          </wp:positionH>
          <wp:positionV relativeFrom="paragraph">
            <wp:posOffset>-419221</wp:posOffset>
          </wp:positionV>
          <wp:extent cx="1371600" cy="675437"/>
          <wp:effectExtent l="0" t="0" r="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OMA_Contracted-ClearSpace-BW.bmp"/>
                  <pic:cNvPicPr/>
                </pic:nvPicPr>
                <pic:blipFill>
                  <a:blip r:embed="rId1">
                    <a:extLst>
                      <a:ext uri="{28A0092B-C50C-407E-A947-70E740481C1C}">
                        <a14:useLocalDpi xmlns:a14="http://schemas.microsoft.com/office/drawing/2010/main" val="0"/>
                      </a:ext>
                    </a:extLst>
                  </a:blip>
                  <a:stretch>
                    <a:fillRect/>
                  </a:stretch>
                </pic:blipFill>
                <pic:spPr>
                  <a:xfrm>
                    <a:off x="0" y="0"/>
                    <a:ext cx="1371600" cy="67543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631" w:rsidRDefault="00492631" w:rsidP="00CE06DC">
      <w:pPr>
        <w:spacing w:after="0" w:line="240" w:lineRule="auto"/>
      </w:pPr>
      <w:r>
        <w:separator/>
      </w:r>
    </w:p>
  </w:footnote>
  <w:footnote w:type="continuationSeparator" w:id="0">
    <w:p w:rsidR="00492631" w:rsidRDefault="00492631" w:rsidP="00CE06D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DAA" w:rsidRPr="00B55D01" w:rsidRDefault="00BE7DAA" w:rsidP="00B55D01">
    <w:pPr>
      <w:pStyle w:val="Header"/>
    </w:pPr>
    <w:r>
      <w:rPr>
        <w:noProof/>
      </w:rPr>
      <w:drawing>
        <wp:anchor distT="0" distB="0" distL="114300" distR="114300" simplePos="0" relativeHeight="251659264" behindDoc="1" locked="0" layoutInCell="1" allowOverlap="1" wp14:anchorId="76391DA1" wp14:editId="0832B05D">
          <wp:simplePos x="0" y="0"/>
          <wp:positionH relativeFrom="page">
            <wp:align>center</wp:align>
          </wp:positionH>
          <wp:positionV relativeFrom="page">
            <wp:align>top</wp:align>
          </wp:positionV>
          <wp:extent cx="7772416" cy="22860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tudio Header-1.bmp"/>
                  <pic:cNvPicPr/>
                </pic:nvPicPr>
                <pic:blipFill>
                  <a:blip r:embed="rId1">
                    <a:extLst>
                      <a:ext uri="{28A0092B-C50C-407E-A947-70E740481C1C}">
                        <a14:useLocalDpi xmlns:a14="http://schemas.microsoft.com/office/drawing/2010/main" val="0"/>
                      </a:ext>
                    </a:extLst>
                  </a:blip>
                  <a:stretch>
                    <a:fillRect/>
                  </a:stretch>
                </pic:blipFill>
                <pic:spPr>
                  <a:xfrm>
                    <a:off x="0" y="0"/>
                    <a:ext cx="7772416" cy="228600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DAA" w:rsidRDefault="00BE7DAA">
    <w:pPr>
      <w:pStyle w:val="Header"/>
    </w:pPr>
    <w:r>
      <w:rPr>
        <w:noProof/>
      </w:rPr>
      <w:drawing>
        <wp:anchor distT="0" distB="0" distL="114300" distR="114300" simplePos="0" relativeHeight="251656192" behindDoc="1" locked="0" layoutInCell="1" allowOverlap="1" wp14:anchorId="6227B61A" wp14:editId="2881EF0B">
          <wp:simplePos x="0" y="0"/>
          <wp:positionH relativeFrom="page">
            <wp:align>center</wp:align>
          </wp:positionH>
          <wp:positionV relativeFrom="page">
            <wp:align>top</wp:align>
          </wp:positionV>
          <wp:extent cx="7772416" cy="22860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tudio Header-1.bmp"/>
                  <pic:cNvPicPr/>
                </pic:nvPicPr>
                <pic:blipFill>
                  <a:blip r:embed="rId1">
                    <a:extLst>
                      <a:ext uri="{28A0092B-C50C-407E-A947-70E740481C1C}">
                        <a14:useLocalDpi xmlns:a14="http://schemas.microsoft.com/office/drawing/2010/main" val="0"/>
                      </a:ext>
                    </a:extLst>
                  </a:blip>
                  <a:stretch>
                    <a:fillRect/>
                  </a:stretch>
                </pic:blipFill>
                <pic:spPr>
                  <a:xfrm>
                    <a:off x="0" y="0"/>
                    <a:ext cx="7772416" cy="228600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872" w:rsidRPr="00B55D01" w:rsidRDefault="00D10872" w:rsidP="00B55D01">
    <w:pPr>
      <w:pStyle w:val="Header"/>
    </w:pPr>
    <w:r>
      <w:rPr>
        <w:noProof/>
      </w:rPr>
      <w:drawing>
        <wp:anchor distT="0" distB="0" distL="114300" distR="114300" simplePos="0" relativeHeight="251651072" behindDoc="1" locked="0" layoutInCell="1" allowOverlap="1" wp14:anchorId="7EA0DEC5" wp14:editId="18C49191">
          <wp:simplePos x="0" y="0"/>
          <wp:positionH relativeFrom="page">
            <wp:align>center</wp:align>
          </wp:positionH>
          <wp:positionV relativeFrom="page">
            <wp:align>top</wp:align>
          </wp:positionV>
          <wp:extent cx="7772416" cy="22860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tudio Header-1.bmp"/>
                  <pic:cNvPicPr/>
                </pic:nvPicPr>
                <pic:blipFill>
                  <a:blip r:embed="rId1">
                    <a:extLst>
                      <a:ext uri="{28A0092B-C50C-407E-A947-70E740481C1C}">
                        <a14:useLocalDpi xmlns:a14="http://schemas.microsoft.com/office/drawing/2010/main" val="0"/>
                      </a:ext>
                    </a:extLst>
                  </a:blip>
                  <a:stretch>
                    <a:fillRect/>
                  </a:stretch>
                </pic:blipFill>
                <pic:spPr>
                  <a:xfrm>
                    <a:off x="0" y="0"/>
                    <a:ext cx="7772416" cy="228600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872" w:rsidRDefault="00D10872">
    <w:pPr>
      <w:pStyle w:val="Header"/>
    </w:pPr>
    <w:r>
      <w:rPr>
        <w:noProof/>
      </w:rPr>
      <w:drawing>
        <wp:anchor distT="0" distB="0" distL="114300" distR="114300" simplePos="0" relativeHeight="251650048" behindDoc="1" locked="0" layoutInCell="1" allowOverlap="1" wp14:anchorId="529EED98" wp14:editId="570C3BD5">
          <wp:simplePos x="0" y="0"/>
          <wp:positionH relativeFrom="page">
            <wp:align>center</wp:align>
          </wp:positionH>
          <wp:positionV relativeFrom="page">
            <wp:align>top</wp:align>
          </wp:positionV>
          <wp:extent cx="7772416" cy="2286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tudio Header-1.bmp"/>
                  <pic:cNvPicPr/>
                </pic:nvPicPr>
                <pic:blipFill>
                  <a:blip r:embed="rId1">
                    <a:extLst>
                      <a:ext uri="{28A0092B-C50C-407E-A947-70E740481C1C}">
                        <a14:useLocalDpi xmlns:a14="http://schemas.microsoft.com/office/drawing/2010/main" val="0"/>
                      </a:ext>
                    </a:extLst>
                  </a:blip>
                  <a:stretch>
                    <a:fillRect/>
                  </a:stretch>
                </pic:blipFill>
                <pic:spPr>
                  <a:xfrm>
                    <a:off x="0" y="0"/>
                    <a:ext cx="7772416" cy="228600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C038D"/>
    <w:multiLevelType w:val="hybridMultilevel"/>
    <w:tmpl w:val="B68A573E"/>
    <w:styleLink w:val="Numbered"/>
    <w:lvl w:ilvl="0" w:tplc="6F1885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E2F0E6">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621004">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CC49F8">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7A16B2">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7ADAB2">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BC94F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5A8C8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8AEFF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4D0740E0"/>
    <w:multiLevelType w:val="hybridMultilevel"/>
    <w:tmpl w:val="2AEAB42A"/>
    <w:styleLink w:val="BulletBig"/>
    <w:lvl w:ilvl="0" w:tplc="3EB073BC">
      <w:start w:val="1"/>
      <w:numFmt w:val="bullet"/>
      <w:lvlText w:val="•"/>
      <w:lvlJc w:val="left"/>
      <w:pPr>
        <w:ind w:left="24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C09C68">
      <w:start w:val="1"/>
      <w:numFmt w:val="bullet"/>
      <w:lvlText w:val="•"/>
      <w:lvlJc w:val="left"/>
      <w:pPr>
        <w:ind w:left="48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4A09AE">
      <w:start w:val="1"/>
      <w:numFmt w:val="bullet"/>
      <w:lvlText w:val="•"/>
      <w:lvlJc w:val="left"/>
      <w:pPr>
        <w:ind w:left="72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BC11C6">
      <w:start w:val="1"/>
      <w:numFmt w:val="bullet"/>
      <w:lvlText w:val="•"/>
      <w:lvlJc w:val="left"/>
      <w:pPr>
        <w:ind w:left="96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D86056">
      <w:start w:val="1"/>
      <w:numFmt w:val="bullet"/>
      <w:lvlText w:val="•"/>
      <w:lvlJc w:val="left"/>
      <w:pPr>
        <w:ind w:left="120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D47EBA">
      <w:start w:val="1"/>
      <w:numFmt w:val="bullet"/>
      <w:lvlText w:val="•"/>
      <w:lvlJc w:val="left"/>
      <w:pPr>
        <w:ind w:left="144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F22F80">
      <w:start w:val="1"/>
      <w:numFmt w:val="bullet"/>
      <w:lvlText w:val="•"/>
      <w:lvlJc w:val="left"/>
      <w:pPr>
        <w:ind w:left="168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6E1F2C">
      <w:start w:val="1"/>
      <w:numFmt w:val="bullet"/>
      <w:lvlText w:val="•"/>
      <w:lvlJc w:val="left"/>
      <w:pPr>
        <w:ind w:left="192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046A88">
      <w:start w:val="1"/>
      <w:numFmt w:val="bullet"/>
      <w:lvlText w:val="•"/>
      <w:lvlJc w:val="left"/>
      <w:pPr>
        <w:ind w:left="2160" w:hanging="24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5732618D"/>
    <w:multiLevelType w:val="hybridMultilevel"/>
    <w:tmpl w:val="2AEAB42A"/>
    <w:numStyleLink w:val="BulletBig"/>
  </w:abstractNum>
  <w:abstractNum w:abstractNumId="3">
    <w:nsid w:val="66D37BBA"/>
    <w:multiLevelType w:val="hybridMultilevel"/>
    <w:tmpl w:val="B68A573E"/>
    <w:numStyleLink w:val="Numbered"/>
  </w:abstractNum>
  <w:num w:numId="1">
    <w:abstractNumId w:val="0"/>
  </w:num>
  <w:num w:numId="2">
    <w:abstractNumId w:val="3"/>
  </w:num>
  <w:num w:numId="3">
    <w:abstractNumId w:val="1"/>
  </w:num>
  <w:num w:numId="4">
    <w:abstractNumId w:val="2"/>
  </w:num>
  <w:num w:numId="5">
    <w:abstractNumId w:val="3"/>
    <w:lvlOverride w:ilvl="1">
      <w:startOverride w:val="1"/>
    </w:lvlOverride>
  </w:num>
  <w:num w:numId="6">
    <w:abstractNumId w:val="3"/>
    <w:lvlOverride w:ilvl="1">
      <w:startOverride w:val="1"/>
    </w:lvlOverride>
  </w:num>
  <w:num w:numId="7">
    <w:abstractNumId w:val="3"/>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5"/>
  <w:drawingGridVerticalSpacing w:val="18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DAA"/>
    <w:rsid w:val="000501CE"/>
    <w:rsid w:val="0008439A"/>
    <w:rsid w:val="000903FB"/>
    <w:rsid w:val="000A751F"/>
    <w:rsid w:val="0012115E"/>
    <w:rsid w:val="0014703D"/>
    <w:rsid w:val="001530B8"/>
    <w:rsid w:val="00191E97"/>
    <w:rsid w:val="001B28AD"/>
    <w:rsid w:val="00247783"/>
    <w:rsid w:val="0028154E"/>
    <w:rsid w:val="002C6828"/>
    <w:rsid w:val="00351B03"/>
    <w:rsid w:val="00354CFF"/>
    <w:rsid w:val="0036016F"/>
    <w:rsid w:val="003812F2"/>
    <w:rsid w:val="003A42F1"/>
    <w:rsid w:val="003B0318"/>
    <w:rsid w:val="00492631"/>
    <w:rsid w:val="0050471A"/>
    <w:rsid w:val="005052F2"/>
    <w:rsid w:val="005D1A29"/>
    <w:rsid w:val="00606979"/>
    <w:rsid w:val="006113D9"/>
    <w:rsid w:val="00611D01"/>
    <w:rsid w:val="00621221"/>
    <w:rsid w:val="006406AA"/>
    <w:rsid w:val="006533C1"/>
    <w:rsid w:val="00667291"/>
    <w:rsid w:val="0067537D"/>
    <w:rsid w:val="00677450"/>
    <w:rsid w:val="006C3A19"/>
    <w:rsid w:val="007614D6"/>
    <w:rsid w:val="007B1F2B"/>
    <w:rsid w:val="00817C4D"/>
    <w:rsid w:val="00843696"/>
    <w:rsid w:val="00856D52"/>
    <w:rsid w:val="008C20A8"/>
    <w:rsid w:val="008E3514"/>
    <w:rsid w:val="009B70BE"/>
    <w:rsid w:val="00A625E0"/>
    <w:rsid w:val="00AA335C"/>
    <w:rsid w:val="00AC7916"/>
    <w:rsid w:val="00AD5817"/>
    <w:rsid w:val="00B55D01"/>
    <w:rsid w:val="00B86773"/>
    <w:rsid w:val="00BA3142"/>
    <w:rsid w:val="00BE7DAA"/>
    <w:rsid w:val="00CB421C"/>
    <w:rsid w:val="00CE06DC"/>
    <w:rsid w:val="00D10872"/>
    <w:rsid w:val="00DD7FE1"/>
    <w:rsid w:val="00DE18C5"/>
    <w:rsid w:val="00E03A61"/>
    <w:rsid w:val="00E560E7"/>
    <w:rsid w:val="00E60760"/>
    <w:rsid w:val="00E72685"/>
    <w:rsid w:val="00EB5FDC"/>
    <w:rsid w:val="00F10E69"/>
    <w:rsid w:val="00F54AA7"/>
    <w:rsid w:val="00F65CBD"/>
    <w:rsid w:val="00F9385B"/>
    <w:rsid w:val="00F97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FMOMA">
    <w:name w:val="SFMOMA"/>
    <w:link w:val="SFMOMAChar"/>
    <w:rsid w:val="000903FB"/>
    <w:pPr>
      <w:spacing w:after="0" w:line="280" w:lineRule="exact"/>
    </w:pPr>
    <w:rPr>
      <w:rFonts w:ascii="SFMOMA Text Offc" w:hAnsi="SFMOMA Text Offc"/>
    </w:rPr>
  </w:style>
  <w:style w:type="character" w:customStyle="1" w:styleId="SFMOMAChar">
    <w:name w:val="SFMOMA Char"/>
    <w:basedOn w:val="DefaultParagraphFont"/>
    <w:link w:val="SFMOMA"/>
    <w:rsid w:val="000903FB"/>
    <w:rPr>
      <w:rFonts w:ascii="SFMOMA Text Offc" w:hAnsi="SFMOMA Text Offc"/>
    </w:rPr>
  </w:style>
  <w:style w:type="paragraph" w:customStyle="1" w:styleId="SFMOMAMonarch">
    <w:name w:val="SFMOMA Monarch"/>
    <w:basedOn w:val="SFMOMA"/>
    <w:link w:val="SFMOMAMonarchChar"/>
    <w:rsid w:val="00677450"/>
    <w:pPr>
      <w:spacing w:line="260" w:lineRule="exact"/>
    </w:pPr>
    <w:rPr>
      <w:sz w:val="20"/>
    </w:rPr>
  </w:style>
  <w:style w:type="character" w:customStyle="1" w:styleId="SFMOMAMonarchChar">
    <w:name w:val="SFMOMA Monarch Char"/>
    <w:basedOn w:val="SFMOMAChar"/>
    <w:link w:val="SFMOMAMonarch"/>
    <w:rsid w:val="00677450"/>
    <w:rPr>
      <w:rFonts w:ascii="SFMOMA Text Offc" w:hAnsi="SFMOMA Text Offc"/>
      <w:sz w:val="20"/>
    </w:rPr>
  </w:style>
  <w:style w:type="paragraph" w:styleId="NormalWeb">
    <w:name w:val="Normal (Web)"/>
    <w:basedOn w:val="Normal"/>
    <w:uiPriority w:val="99"/>
    <w:semiHidden/>
    <w:unhideWhenUsed/>
    <w:rsid w:val="002C6828"/>
    <w:pPr>
      <w:spacing w:after="210" w:line="210" w:lineRule="atLeast"/>
      <w:jc w:val="both"/>
    </w:pPr>
    <w:rPr>
      <w:rFonts w:ascii="Times New Roman" w:eastAsia="Times New Roman" w:hAnsi="Times New Roman" w:cs="Times New Roman"/>
      <w:sz w:val="17"/>
      <w:szCs w:val="17"/>
    </w:rPr>
  </w:style>
  <w:style w:type="paragraph" w:customStyle="1" w:styleId="SFMOMARunningText">
    <w:name w:val="SFMOMA Running Text"/>
    <w:link w:val="SFMOMARunningTextChar"/>
    <w:qFormat/>
    <w:rsid w:val="00606979"/>
    <w:pPr>
      <w:spacing w:line="240" w:lineRule="auto"/>
    </w:pPr>
    <w:rPr>
      <w:rFonts w:ascii="SFMOMA Text Offc" w:eastAsia="Times New Roman" w:hAnsi="SFMOMA Text Offc" w:cs="Arial"/>
      <w:sz w:val="19"/>
      <w:szCs w:val="19"/>
      <w:lang w:val="en"/>
    </w:rPr>
  </w:style>
  <w:style w:type="paragraph" w:styleId="Title">
    <w:name w:val="Title"/>
    <w:basedOn w:val="Normal"/>
    <w:next w:val="Normal"/>
    <w:link w:val="TitleChar"/>
    <w:uiPriority w:val="10"/>
    <w:rsid w:val="002C6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FMOMARunningTextChar">
    <w:name w:val="SFMOMA Running Text Char"/>
    <w:basedOn w:val="DefaultParagraphFont"/>
    <w:link w:val="SFMOMARunningText"/>
    <w:rsid w:val="00606979"/>
    <w:rPr>
      <w:rFonts w:ascii="SFMOMA Text Offc" w:eastAsia="Times New Roman" w:hAnsi="SFMOMA Text Offc" w:cs="Arial"/>
      <w:sz w:val="19"/>
      <w:szCs w:val="19"/>
      <w:lang w:val="en"/>
    </w:rPr>
  </w:style>
  <w:style w:type="character" w:customStyle="1" w:styleId="TitleChar">
    <w:name w:val="Title Char"/>
    <w:basedOn w:val="DefaultParagraphFont"/>
    <w:link w:val="Title"/>
    <w:uiPriority w:val="10"/>
    <w:rsid w:val="002C6828"/>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rsid w:val="002C6828"/>
    <w:rPr>
      <w:i/>
      <w:iCs/>
      <w:color w:val="404040" w:themeColor="text1" w:themeTint="BF"/>
    </w:rPr>
  </w:style>
  <w:style w:type="character" w:styleId="Strong">
    <w:name w:val="Strong"/>
    <w:basedOn w:val="DefaultParagraphFont"/>
    <w:uiPriority w:val="22"/>
    <w:rsid w:val="002C6828"/>
    <w:rPr>
      <w:b/>
      <w:bCs/>
    </w:rPr>
  </w:style>
  <w:style w:type="paragraph" w:customStyle="1" w:styleId="SFMOMAHeader">
    <w:name w:val="SFMOMA Header"/>
    <w:basedOn w:val="SFMOMARunningText"/>
    <w:link w:val="SFMOMAHeaderChar"/>
    <w:qFormat/>
    <w:rsid w:val="002C6828"/>
    <w:rPr>
      <w:b/>
    </w:rPr>
  </w:style>
  <w:style w:type="paragraph" w:customStyle="1" w:styleId="SFMOMADocumentTitle">
    <w:name w:val="SFMOMA Document Title"/>
    <w:basedOn w:val="SFMOMARunningText"/>
    <w:link w:val="SFMOMADocumentTitleChar"/>
    <w:qFormat/>
    <w:rsid w:val="00CE06DC"/>
    <w:rPr>
      <w:sz w:val="26"/>
      <w:szCs w:val="26"/>
    </w:rPr>
  </w:style>
  <w:style w:type="character" w:customStyle="1" w:styleId="SFMOMAHeaderChar">
    <w:name w:val="SFMOMA Header Char"/>
    <w:basedOn w:val="SFMOMARunningTextChar"/>
    <w:link w:val="SFMOMAHeader"/>
    <w:rsid w:val="002C6828"/>
    <w:rPr>
      <w:rFonts w:ascii="SFMOMA Text Offc" w:eastAsia="Times New Roman" w:hAnsi="SFMOMA Text Offc" w:cs="Arial"/>
      <w:b/>
      <w:sz w:val="19"/>
      <w:szCs w:val="19"/>
      <w:lang w:val="en"/>
    </w:rPr>
  </w:style>
  <w:style w:type="paragraph" w:customStyle="1" w:styleId="SFMOMAIntroParagraph">
    <w:name w:val="SFMOMA Intro Paragraph"/>
    <w:basedOn w:val="SFMOMADocumentTitle"/>
    <w:link w:val="SFMOMAIntroParagraphChar"/>
    <w:qFormat/>
    <w:rsid w:val="00CE06DC"/>
    <w:rPr>
      <w:sz w:val="24"/>
      <w:szCs w:val="24"/>
    </w:rPr>
  </w:style>
  <w:style w:type="character" w:customStyle="1" w:styleId="SFMOMADocumentTitleChar">
    <w:name w:val="SFMOMA Document Title Char"/>
    <w:basedOn w:val="SFMOMARunningTextChar"/>
    <w:link w:val="SFMOMADocumentTitle"/>
    <w:rsid w:val="00CE06DC"/>
    <w:rPr>
      <w:rFonts w:ascii="SFMOMA Text Offc" w:eastAsia="Times New Roman" w:hAnsi="SFMOMA Text Offc" w:cs="Arial"/>
      <w:sz w:val="26"/>
      <w:szCs w:val="26"/>
      <w:lang w:val="en"/>
    </w:rPr>
  </w:style>
  <w:style w:type="paragraph" w:styleId="Header">
    <w:name w:val="header"/>
    <w:basedOn w:val="Normal"/>
    <w:link w:val="HeaderChar"/>
    <w:uiPriority w:val="99"/>
    <w:unhideWhenUsed/>
    <w:rsid w:val="00CE06DC"/>
    <w:pPr>
      <w:tabs>
        <w:tab w:val="center" w:pos="4680"/>
        <w:tab w:val="right" w:pos="9360"/>
      </w:tabs>
      <w:spacing w:after="0" w:line="240" w:lineRule="auto"/>
    </w:pPr>
  </w:style>
  <w:style w:type="character" w:customStyle="1" w:styleId="SFMOMAIntroParagraphChar">
    <w:name w:val="SFMOMA Intro Paragraph Char"/>
    <w:basedOn w:val="SFMOMADocumentTitleChar"/>
    <w:link w:val="SFMOMAIntroParagraph"/>
    <w:rsid w:val="00CE06DC"/>
    <w:rPr>
      <w:rFonts w:ascii="SFMOMA Text Offc" w:eastAsia="Times New Roman" w:hAnsi="SFMOMA Text Offc" w:cs="Arial"/>
      <w:sz w:val="24"/>
      <w:szCs w:val="24"/>
      <w:lang w:val="en"/>
    </w:rPr>
  </w:style>
  <w:style w:type="character" w:customStyle="1" w:styleId="HeaderChar">
    <w:name w:val="Header Char"/>
    <w:basedOn w:val="DefaultParagraphFont"/>
    <w:link w:val="Header"/>
    <w:uiPriority w:val="99"/>
    <w:rsid w:val="00CE06DC"/>
  </w:style>
  <w:style w:type="paragraph" w:styleId="Footer">
    <w:name w:val="footer"/>
    <w:basedOn w:val="Normal"/>
    <w:link w:val="FooterChar"/>
    <w:uiPriority w:val="99"/>
    <w:unhideWhenUsed/>
    <w:rsid w:val="00CE0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6DC"/>
  </w:style>
  <w:style w:type="paragraph" w:styleId="BalloonText">
    <w:name w:val="Balloon Text"/>
    <w:basedOn w:val="Normal"/>
    <w:link w:val="BalloonTextChar"/>
    <w:uiPriority w:val="99"/>
    <w:semiHidden/>
    <w:unhideWhenUsed/>
    <w:rsid w:val="007B1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F2B"/>
    <w:rPr>
      <w:rFonts w:ascii="Segoe UI" w:hAnsi="Segoe UI" w:cs="Segoe UI"/>
      <w:sz w:val="18"/>
      <w:szCs w:val="18"/>
    </w:rPr>
  </w:style>
  <w:style w:type="paragraph" w:customStyle="1" w:styleId="Body">
    <w:name w:val="Body"/>
    <w:link w:val="BodyChar"/>
    <w:rsid w:val="00BE7DA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Style1">
    <w:name w:val="Style1"/>
    <w:basedOn w:val="SFMOMARunningText"/>
    <w:link w:val="Style1Char"/>
    <w:qFormat/>
    <w:rsid w:val="00F9385B"/>
  </w:style>
  <w:style w:type="paragraph" w:customStyle="1" w:styleId="Style2">
    <w:name w:val="Style2"/>
    <w:basedOn w:val="Body"/>
    <w:link w:val="Style2Char"/>
    <w:qFormat/>
    <w:rsid w:val="00F9385B"/>
    <w:rPr>
      <w:rFonts w:ascii="SFMOMA Text Offc" w:hAnsi="SFMOMA Text Offc"/>
      <w:sz w:val="19"/>
      <w:szCs w:val="19"/>
    </w:rPr>
  </w:style>
  <w:style w:type="character" w:customStyle="1" w:styleId="Style1Char">
    <w:name w:val="Style1 Char"/>
    <w:basedOn w:val="SFMOMARunningTextChar"/>
    <w:link w:val="Style1"/>
    <w:rsid w:val="00F9385B"/>
    <w:rPr>
      <w:rFonts w:ascii="SFMOMA Text Offc" w:eastAsia="Times New Roman" w:hAnsi="SFMOMA Text Offc" w:cs="Arial"/>
      <w:sz w:val="19"/>
      <w:szCs w:val="19"/>
      <w:lang w:val="en"/>
    </w:rPr>
  </w:style>
  <w:style w:type="numbering" w:customStyle="1" w:styleId="Numbered">
    <w:name w:val="Numbered"/>
    <w:rsid w:val="000A751F"/>
    <w:pPr>
      <w:numPr>
        <w:numId w:val="1"/>
      </w:numPr>
    </w:pPr>
  </w:style>
  <w:style w:type="character" w:customStyle="1" w:styleId="BodyChar">
    <w:name w:val="Body Char"/>
    <w:basedOn w:val="DefaultParagraphFont"/>
    <w:link w:val="Body"/>
    <w:rsid w:val="00F9385B"/>
    <w:rPr>
      <w:rFonts w:ascii="Helvetica" w:eastAsia="Arial Unicode MS" w:hAnsi="Helvetica" w:cs="Arial Unicode MS"/>
      <w:color w:val="000000"/>
      <w:bdr w:val="nil"/>
    </w:rPr>
  </w:style>
  <w:style w:type="character" w:customStyle="1" w:styleId="Style2Char">
    <w:name w:val="Style2 Char"/>
    <w:basedOn w:val="BodyChar"/>
    <w:link w:val="Style2"/>
    <w:rsid w:val="00F9385B"/>
    <w:rPr>
      <w:rFonts w:ascii="SFMOMA Text Offc" w:eastAsia="Arial Unicode MS" w:hAnsi="SFMOMA Text Offc" w:cs="Arial Unicode MS"/>
      <w:color w:val="000000"/>
      <w:sz w:val="19"/>
      <w:szCs w:val="19"/>
      <w:bdr w:val="nil"/>
    </w:rPr>
  </w:style>
  <w:style w:type="numbering" w:customStyle="1" w:styleId="BulletBig">
    <w:name w:val="Bullet Big"/>
    <w:rsid w:val="000A751F"/>
    <w:pPr>
      <w:numPr>
        <w:numId w:val="3"/>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FMOMA">
    <w:name w:val="SFMOMA"/>
    <w:link w:val="SFMOMAChar"/>
    <w:rsid w:val="000903FB"/>
    <w:pPr>
      <w:spacing w:after="0" w:line="280" w:lineRule="exact"/>
    </w:pPr>
    <w:rPr>
      <w:rFonts w:ascii="SFMOMA Text Offc" w:hAnsi="SFMOMA Text Offc"/>
    </w:rPr>
  </w:style>
  <w:style w:type="character" w:customStyle="1" w:styleId="SFMOMAChar">
    <w:name w:val="SFMOMA Char"/>
    <w:basedOn w:val="DefaultParagraphFont"/>
    <w:link w:val="SFMOMA"/>
    <w:rsid w:val="000903FB"/>
    <w:rPr>
      <w:rFonts w:ascii="SFMOMA Text Offc" w:hAnsi="SFMOMA Text Offc"/>
    </w:rPr>
  </w:style>
  <w:style w:type="paragraph" w:customStyle="1" w:styleId="SFMOMAMonarch">
    <w:name w:val="SFMOMA Monarch"/>
    <w:basedOn w:val="SFMOMA"/>
    <w:link w:val="SFMOMAMonarchChar"/>
    <w:rsid w:val="00677450"/>
    <w:pPr>
      <w:spacing w:line="260" w:lineRule="exact"/>
    </w:pPr>
    <w:rPr>
      <w:sz w:val="20"/>
    </w:rPr>
  </w:style>
  <w:style w:type="character" w:customStyle="1" w:styleId="SFMOMAMonarchChar">
    <w:name w:val="SFMOMA Monarch Char"/>
    <w:basedOn w:val="SFMOMAChar"/>
    <w:link w:val="SFMOMAMonarch"/>
    <w:rsid w:val="00677450"/>
    <w:rPr>
      <w:rFonts w:ascii="SFMOMA Text Offc" w:hAnsi="SFMOMA Text Offc"/>
      <w:sz w:val="20"/>
    </w:rPr>
  </w:style>
  <w:style w:type="paragraph" w:styleId="NormalWeb">
    <w:name w:val="Normal (Web)"/>
    <w:basedOn w:val="Normal"/>
    <w:uiPriority w:val="99"/>
    <w:semiHidden/>
    <w:unhideWhenUsed/>
    <w:rsid w:val="002C6828"/>
    <w:pPr>
      <w:spacing w:after="210" w:line="210" w:lineRule="atLeast"/>
      <w:jc w:val="both"/>
    </w:pPr>
    <w:rPr>
      <w:rFonts w:ascii="Times New Roman" w:eastAsia="Times New Roman" w:hAnsi="Times New Roman" w:cs="Times New Roman"/>
      <w:sz w:val="17"/>
      <w:szCs w:val="17"/>
    </w:rPr>
  </w:style>
  <w:style w:type="paragraph" w:customStyle="1" w:styleId="SFMOMARunningText">
    <w:name w:val="SFMOMA Running Text"/>
    <w:link w:val="SFMOMARunningTextChar"/>
    <w:qFormat/>
    <w:rsid w:val="00606979"/>
    <w:pPr>
      <w:spacing w:line="240" w:lineRule="auto"/>
    </w:pPr>
    <w:rPr>
      <w:rFonts w:ascii="SFMOMA Text Offc" w:eastAsia="Times New Roman" w:hAnsi="SFMOMA Text Offc" w:cs="Arial"/>
      <w:sz w:val="19"/>
      <w:szCs w:val="19"/>
      <w:lang w:val="en"/>
    </w:rPr>
  </w:style>
  <w:style w:type="paragraph" w:styleId="Title">
    <w:name w:val="Title"/>
    <w:basedOn w:val="Normal"/>
    <w:next w:val="Normal"/>
    <w:link w:val="TitleChar"/>
    <w:uiPriority w:val="10"/>
    <w:rsid w:val="002C6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FMOMARunningTextChar">
    <w:name w:val="SFMOMA Running Text Char"/>
    <w:basedOn w:val="DefaultParagraphFont"/>
    <w:link w:val="SFMOMARunningText"/>
    <w:rsid w:val="00606979"/>
    <w:rPr>
      <w:rFonts w:ascii="SFMOMA Text Offc" w:eastAsia="Times New Roman" w:hAnsi="SFMOMA Text Offc" w:cs="Arial"/>
      <w:sz w:val="19"/>
      <w:szCs w:val="19"/>
      <w:lang w:val="en"/>
    </w:rPr>
  </w:style>
  <w:style w:type="character" w:customStyle="1" w:styleId="TitleChar">
    <w:name w:val="Title Char"/>
    <w:basedOn w:val="DefaultParagraphFont"/>
    <w:link w:val="Title"/>
    <w:uiPriority w:val="10"/>
    <w:rsid w:val="002C6828"/>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rsid w:val="002C6828"/>
    <w:rPr>
      <w:i/>
      <w:iCs/>
      <w:color w:val="404040" w:themeColor="text1" w:themeTint="BF"/>
    </w:rPr>
  </w:style>
  <w:style w:type="character" w:styleId="Strong">
    <w:name w:val="Strong"/>
    <w:basedOn w:val="DefaultParagraphFont"/>
    <w:uiPriority w:val="22"/>
    <w:rsid w:val="002C6828"/>
    <w:rPr>
      <w:b/>
      <w:bCs/>
    </w:rPr>
  </w:style>
  <w:style w:type="paragraph" w:customStyle="1" w:styleId="SFMOMAHeader">
    <w:name w:val="SFMOMA Header"/>
    <w:basedOn w:val="SFMOMARunningText"/>
    <w:link w:val="SFMOMAHeaderChar"/>
    <w:qFormat/>
    <w:rsid w:val="002C6828"/>
    <w:rPr>
      <w:b/>
    </w:rPr>
  </w:style>
  <w:style w:type="paragraph" w:customStyle="1" w:styleId="SFMOMADocumentTitle">
    <w:name w:val="SFMOMA Document Title"/>
    <w:basedOn w:val="SFMOMARunningText"/>
    <w:link w:val="SFMOMADocumentTitleChar"/>
    <w:qFormat/>
    <w:rsid w:val="00CE06DC"/>
    <w:rPr>
      <w:sz w:val="26"/>
      <w:szCs w:val="26"/>
    </w:rPr>
  </w:style>
  <w:style w:type="character" w:customStyle="1" w:styleId="SFMOMAHeaderChar">
    <w:name w:val="SFMOMA Header Char"/>
    <w:basedOn w:val="SFMOMARunningTextChar"/>
    <w:link w:val="SFMOMAHeader"/>
    <w:rsid w:val="002C6828"/>
    <w:rPr>
      <w:rFonts w:ascii="SFMOMA Text Offc" w:eastAsia="Times New Roman" w:hAnsi="SFMOMA Text Offc" w:cs="Arial"/>
      <w:b/>
      <w:sz w:val="19"/>
      <w:szCs w:val="19"/>
      <w:lang w:val="en"/>
    </w:rPr>
  </w:style>
  <w:style w:type="paragraph" w:customStyle="1" w:styleId="SFMOMAIntroParagraph">
    <w:name w:val="SFMOMA Intro Paragraph"/>
    <w:basedOn w:val="SFMOMADocumentTitle"/>
    <w:link w:val="SFMOMAIntroParagraphChar"/>
    <w:qFormat/>
    <w:rsid w:val="00CE06DC"/>
    <w:rPr>
      <w:sz w:val="24"/>
      <w:szCs w:val="24"/>
    </w:rPr>
  </w:style>
  <w:style w:type="character" w:customStyle="1" w:styleId="SFMOMADocumentTitleChar">
    <w:name w:val="SFMOMA Document Title Char"/>
    <w:basedOn w:val="SFMOMARunningTextChar"/>
    <w:link w:val="SFMOMADocumentTitle"/>
    <w:rsid w:val="00CE06DC"/>
    <w:rPr>
      <w:rFonts w:ascii="SFMOMA Text Offc" w:eastAsia="Times New Roman" w:hAnsi="SFMOMA Text Offc" w:cs="Arial"/>
      <w:sz w:val="26"/>
      <w:szCs w:val="26"/>
      <w:lang w:val="en"/>
    </w:rPr>
  </w:style>
  <w:style w:type="paragraph" w:styleId="Header">
    <w:name w:val="header"/>
    <w:basedOn w:val="Normal"/>
    <w:link w:val="HeaderChar"/>
    <w:uiPriority w:val="99"/>
    <w:unhideWhenUsed/>
    <w:rsid w:val="00CE06DC"/>
    <w:pPr>
      <w:tabs>
        <w:tab w:val="center" w:pos="4680"/>
        <w:tab w:val="right" w:pos="9360"/>
      </w:tabs>
      <w:spacing w:after="0" w:line="240" w:lineRule="auto"/>
    </w:pPr>
  </w:style>
  <w:style w:type="character" w:customStyle="1" w:styleId="SFMOMAIntroParagraphChar">
    <w:name w:val="SFMOMA Intro Paragraph Char"/>
    <w:basedOn w:val="SFMOMADocumentTitleChar"/>
    <w:link w:val="SFMOMAIntroParagraph"/>
    <w:rsid w:val="00CE06DC"/>
    <w:rPr>
      <w:rFonts w:ascii="SFMOMA Text Offc" w:eastAsia="Times New Roman" w:hAnsi="SFMOMA Text Offc" w:cs="Arial"/>
      <w:sz w:val="24"/>
      <w:szCs w:val="24"/>
      <w:lang w:val="en"/>
    </w:rPr>
  </w:style>
  <w:style w:type="character" w:customStyle="1" w:styleId="HeaderChar">
    <w:name w:val="Header Char"/>
    <w:basedOn w:val="DefaultParagraphFont"/>
    <w:link w:val="Header"/>
    <w:uiPriority w:val="99"/>
    <w:rsid w:val="00CE06DC"/>
  </w:style>
  <w:style w:type="paragraph" w:styleId="Footer">
    <w:name w:val="footer"/>
    <w:basedOn w:val="Normal"/>
    <w:link w:val="FooterChar"/>
    <w:uiPriority w:val="99"/>
    <w:unhideWhenUsed/>
    <w:rsid w:val="00CE0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6DC"/>
  </w:style>
  <w:style w:type="paragraph" w:styleId="BalloonText">
    <w:name w:val="Balloon Text"/>
    <w:basedOn w:val="Normal"/>
    <w:link w:val="BalloonTextChar"/>
    <w:uiPriority w:val="99"/>
    <w:semiHidden/>
    <w:unhideWhenUsed/>
    <w:rsid w:val="007B1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F2B"/>
    <w:rPr>
      <w:rFonts w:ascii="Segoe UI" w:hAnsi="Segoe UI" w:cs="Segoe UI"/>
      <w:sz w:val="18"/>
      <w:szCs w:val="18"/>
    </w:rPr>
  </w:style>
  <w:style w:type="paragraph" w:customStyle="1" w:styleId="Body">
    <w:name w:val="Body"/>
    <w:link w:val="BodyChar"/>
    <w:rsid w:val="00BE7DA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Style1">
    <w:name w:val="Style1"/>
    <w:basedOn w:val="SFMOMARunningText"/>
    <w:link w:val="Style1Char"/>
    <w:qFormat/>
    <w:rsid w:val="00F9385B"/>
  </w:style>
  <w:style w:type="paragraph" w:customStyle="1" w:styleId="Style2">
    <w:name w:val="Style2"/>
    <w:basedOn w:val="Body"/>
    <w:link w:val="Style2Char"/>
    <w:qFormat/>
    <w:rsid w:val="00F9385B"/>
    <w:rPr>
      <w:rFonts w:ascii="SFMOMA Text Offc" w:hAnsi="SFMOMA Text Offc"/>
      <w:sz w:val="19"/>
      <w:szCs w:val="19"/>
    </w:rPr>
  </w:style>
  <w:style w:type="character" w:customStyle="1" w:styleId="Style1Char">
    <w:name w:val="Style1 Char"/>
    <w:basedOn w:val="SFMOMARunningTextChar"/>
    <w:link w:val="Style1"/>
    <w:rsid w:val="00F9385B"/>
    <w:rPr>
      <w:rFonts w:ascii="SFMOMA Text Offc" w:eastAsia="Times New Roman" w:hAnsi="SFMOMA Text Offc" w:cs="Arial"/>
      <w:sz w:val="19"/>
      <w:szCs w:val="19"/>
      <w:lang w:val="en"/>
    </w:rPr>
  </w:style>
  <w:style w:type="numbering" w:customStyle="1" w:styleId="Numbered">
    <w:name w:val="Numbered"/>
    <w:rsid w:val="000A751F"/>
    <w:pPr>
      <w:numPr>
        <w:numId w:val="1"/>
      </w:numPr>
    </w:pPr>
  </w:style>
  <w:style w:type="character" w:customStyle="1" w:styleId="BodyChar">
    <w:name w:val="Body Char"/>
    <w:basedOn w:val="DefaultParagraphFont"/>
    <w:link w:val="Body"/>
    <w:rsid w:val="00F9385B"/>
    <w:rPr>
      <w:rFonts w:ascii="Helvetica" w:eastAsia="Arial Unicode MS" w:hAnsi="Helvetica" w:cs="Arial Unicode MS"/>
      <w:color w:val="000000"/>
      <w:bdr w:val="nil"/>
    </w:rPr>
  </w:style>
  <w:style w:type="character" w:customStyle="1" w:styleId="Style2Char">
    <w:name w:val="Style2 Char"/>
    <w:basedOn w:val="BodyChar"/>
    <w:link w:val="Style2"/>
    <w:rsid w:val="00F9385B"/>
    <w:rPr>
      <w:rFonts w:ascii="SFMOMA Text Offc" w:eastAsia="Arial Unicode MS" w:hAnsi="SFMOMA Text Offc" w:cs="Arial Unicode MS"/>
      <w:color w:val="000000"/>
      <w:sz w:val="19"/>
      <w:szCs w:val="19"/>
      <w:bdr w:val="nil"/>
    </w:rPr>
  </w:style>
  <w:style w:type="numbering" w:customStyle="1" w:styleId="BulletBig">
    <w:name w:val="Bullet Big"/>
    <w:rsid w:val="000A751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440161">
      <w:bodyDiv w:val="1"/>
      <w:marLeft w:val="0"/>
      <w:marRight w:val="0"/>
      <w:marTop w:val="0"/>
      <w:marBottom w:val="0"/>
      <w:divBdr>
        <w:top w:val="none" w:sz="0" w:space="0" w:color="auto"/>
        <w:left w:val="none" w:sz="0" w:space="0" w:color="auto"/>
        <w:bottom w:val="none" w:sz="0" w:space="0" w:color="auto"/>
        <w:right w:val="none" w:sz="0" w:space="0" w:color="auto"/>
      </w:divBdr>
      <w:divsChild>
        <w:div w:id="2108037616">
          <w:marLeft w:val="0"/>
          <w:marRight w:val="0"/>
          <w:marTop w:val="0"/>
          <w:marBottom w:val="0"/>
          <w:divBdr>
            <w:top w:val="none" w:sz="0" w:space="0" w:color="auto"/>
            <w:left w:val="none" w:sz="0" w:space="0" w:color="auto"/>
            <w:bottom w:val="none" w:sz="0" w:space="0" w:color="auto"/>
            <w:right w:val="none" w:sz="0" w:space="0" w:color="auto"/>
          </w:divBdr>
          <w:divsChild>
            <w:div w:id="198554941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header" Target="header4.xml"/><Relationship Id="rId23" Type="http://schemas.openxmlformats.org/officeDocument/2006/relationships/footer" Target="footer4.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3.jpeg"/><Relationship Id="rId17" Type="http://schemas.openxmlformats.org/officeDocument/2006/relationships/image" Target="cid:7EDE1009-625C-46E4-A404-AE8706194534@gateway.sonic.net" TargetMode="External"/><Relationship Id="rId18" Type="http://schemas.openxmlformats.org/officeDocument/2006/relationships/image" Target="media/image30.jpeg"/><Relationship Id="rId19" Type="http://schemas.openxmlformats.org/officeDocument/2006/relationships/image" Target="cid:7EDE1009-625C-46E4-A404-AE8706194534@gateway.sonic.net"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foxhodess:Downloads:Open%20Studi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D91C7C6AEE1648902EFEAC6AF64E2E" ma:contentTypeVersion="1" ma:contentTypeDescription="Create a new document." ma:contentTypeScope="" ma:versionID="8bb163398f6c05c84d37f08d1cef797b">
  <xsd:schema xmlns:xsd="http://www.w3.org/2001/XMLSchema" xmlns:xs="http://www.w3.org/2001/XMLSchema" xmlns:p="http://schemas.microsoft.com/office/2006/metadata/properties" targetNamespace="http://schemas.microsoft.com/office/2006/metadata/properties" ma:root="true" ma:fieldsID="8791ce970d906370dc7b68b4d709c5f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D95EE-2CEF-4806-AF35-3F13969F002D}">
  <ds:schemaRefs>
    <ds:schemaRef ds:uri="http://schemas.microsoft.com/sharepoint/v3/contenttype/forms"/>
  </ds:schemaRefs>
</ds:datastoreItem>
</file>

<file path=customXml/itemProps2.xml><?xml version="1.0" encoding="utf-8"?>
<ds:datastoreItem xmlns:ds="http://schemas.openxmlformats.org/officeDocument/2006/customXml" ds:itemID="{AD993B93-BC15-40F5-A1CC-9592179A0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22DC69F-04B5-4D4F-97C9-B9F0A5153D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451251-3E65-A645-9587-9E3B39653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Studio Template.dotx</Template>
  <TotalTime>0</TotalTime>
  <Pages>4</Pages>
  <Words>766</Words>
  <Characters>4367</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SFMOMA</Company>
  <LinksUpToDate>false</LinksUpToDate>
  <CharactersWithSpaces>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Sandoval</dc:creator>
  <cp:keywords/>
  <dc:description/>
  <cp:lastModifiedBy>Ana  Fox-Hodess</cp:lastModifiedBy>
  <cp:revision>2</cp:revision>
  <cp:lastPrinted>2015-11-25T02:39:00Z</cp:lastPrinted>
  <dcterms:created xsi:type="dcterms:W3CDTF">2017-02-17T20:22:00Z</dcterms:created>
  <dcterms:modified xsi:type="dcterms:W3CDTF">2017-02-17T20:22:00Z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0x01010084D91C7C6AEE1648902EFEAC6AF64E2E</vt:lpwstr>
  </property>
</Properties>
</file>