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99EB51" w14:textId="77777777" w:rsidR="00AA335C" w:rsidRPr="001530B8" w:rsidRDefault="004059AC" w:rsidP="005052F2">
      <w:pPr>
        <w:pStyle w:val="SFMOMADocumentTitle"/>
        <w:rPr>
          <w:b/>
          <w:lang w:val="en-US"/>
        </w:rPr>
      </w:pPr>
      <w:r w:rsidRPr="004059AC">
        <w:rPr>
          <w:b/>
          <w:lang w:val="en-US"/>
        </w:rPr>
        <w:t xml:space="preserve">Chris </w:t>
      </w:r>
      <w:proofErr w:type="spellStart"/>
      <w:r w:rsidRPr="004059AC">
        <w:rPr>
          <w:b/>
          <w:lang w:val="en-US"/>
        </w:rPr>
        <w:t>Johanson’s</w:t>
      </w:r>
      <w:proofErr w:type="spellEnd"/>
      <w:r w:rsidRPr="004059AC">
        <w:rPr>
          <w:b/>
          <w:lang w:val="en-US"/>
        </w:rPr>
        <w:t xml:space="preserve"> How About This</w:t>
      </w:r>
      <w:proofErr w:type="gramStart"/>
      <w:r w:rsidRPr="004059AC">
        <w:rPr>
          <w:b/>
          <w:lang w:val="en-US"/>
        </w:rPr>
        <w:t>?:</w:t>
      </w:r>
      <w:proofErr w:type="gramEnd"/>
      <w:r w:rsidR="00AA335C">
        <w:rPr>
          <w:b/>
          <w:lang w:val="en-US"/>
        </w:rPr>
        <w:br/>
      </w:r>
      <w:r w:rsidRPr="004059AC">
        <w:rPr>
          <w:b/>
          <w:lang w:val="en-US"/>
        </w:rPr>
        <w:t>Diagramming your life</w:t>
      </w:r>
    </w:p>
    <w:p w14:paraId="08E54664" w14:textId="77777777" w:rsidR="00606979" w:rsidRDefault="00606979" w:rsidP="00BA3142">
      <w:pPr>
        <w:pStyle w:val="SFMOMARunningText"/>
      </w:pPr>
    </w:p>
    <w:p w14:paraId="5ECA1423" w14:textId="77777777" w:rsidR="00F54AA7" w:rsidRPr="00BA3142" w:rsidRDefault="004059AC" w:rsidP="00BA3142">
      <w:pPr>
        <w:pStyle w:val="SFMOMARunningText"/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44B3DCB" wp14:editId="058E7DA6">
                <wp:simplePos x="0" y="0"/>
                <wp:positionH relativeFrom="column">
                  <wp:posOffset>4235450</wp:posOffset>
                </wp:positionH>
                <wp:positionV relativeFrom="page">
                  <wp:posOffset>3188335</wp:posOffset>
                </wp:positionV>
                <wp:extent cx="2264410" cy="3609975"/>
                <wp:effectExtent l="0" t="0" r="0" b="2222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4410" cy="360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/>
                      </wps:spPr>
                      <wps:txbx>
                        <w:txbxContent>
                          <w:p w14:paraId="379F1251" w14:textId="77777777" w:rsidR="00D10872" w:rsidRDefault="004059AC" w:rsidP="004059AC">
                            <w:pPr>
                              <w:spacing w:after="0"/>
                              <w:rPr>
                                <w:rStyle w:val="SFMOMAHeaderChar"/>
                                <w:rFonts w:eastAsiaTheme="minorHAnsi"/>
                              </w:rPr>
                            </w:pPr>
                            <w:r>
                              <w:rPr>
                                <w:rStyle w:val="SFMOMAHeaderChar"/>
                                <w:rFonts w:eastAsiaTheme="minorHAnsi"/>
                              </w:rPr>
                              <w:t>Media:</w:t>
                            </w:r>
                          </w:p>
                          <w:p w14:paraId="6C8E6D0A" w14:textId="77777777" w:rsidR="004059AC" w:rsidRDefault="004059AC" w:rsidP="004059AC">
                            <w:pPr>
                              <w:spacing w:after="0"/>
                              <w:rPr>
                                <w:rStyle w:val="SFMOMAHeaderChar"/>
                                <w:rFonts w:eastAsiaTheme="minorHAnsi"/>
                                <w:b w:val="0"/>
                              </w:rPr>
                            </w:pPr>
                            <w:r>
                              <w:rPr>
                                <w:rStyle w:val="SFMOMAHeaderChar"/>
                                <w:rFonts w:eastAsiaTheme="minorHAnsi"/>
                                <w:b w:val="0"/>
                              </w:rPr>
                              <w:t>Collage, drawing, sculpture, mixed media</w:t>
                            </w:r>
                          </w:p>
                          <w:p w14:paraId="2EF9FAA4" w14:textId="77777777" w:rsidR="004059AC" w:rsidRPr="004059AC" w:rsidRDefault="004059AC" w:rsidP="004059AC">
                            <w:pPr>
                              <w:spacing w:after="0"/>
                              <w:rPr>
                                <w:rFonts w:ascii="SFMOMA Text Offc" w:eastAsia="Times New Roman" w:hAnsi="SFMOMA Text Offc" w:cs="Cambria"/>
                                <w:sz w:val="19"/>
                                <w:szCs w:val="19"/>
                              </w:rPr>
                            </w:pPr>
                          </w:p>
                          <w:p w14:paraId="47112F88" w14:textId="77777777" w:rsidR="00D10872" w:rsidRDefault="00D10872" w:rsidP="005052F2">
                            <w:pPr>
                              <w:pStyle w:val="SFMOMARunningText"/>
                              <w:rPr>
                                <w:lang w:val="en-US"/>
                              </w:rPr>
                            </w:pPr>
                            <w:r w:rsidRPr="003A42F1">
                              <w:rPr>
                                <w:b/>
                                <w:lang w:val="en-US"/>
                              </w:rPr>
                              <w:t>Materials:</w:t>
                            </w:r>
                            <w:r>
                              <w:rPr>
                                <w:lang w:val="en-US"/>
                              </w:rPr>
                              <w:br/>
                            </w:r>
                            <w:r w:rsidR="004059AC">
                              <w:rPr>
                                <w:lang w:val="en-US"/>
                              </w:rPr>
                              <w:t>+ Paper</w:t>
                            </w:r>
                          </w:p>
                          <w:p w14:paraId="795958F5" w14:textId="77777777" w:rsidR="004059AC" w:rsidRDefault="004059AC" w:rsidP="005052F2">
                            <w:pPr>
                              <w:pStyle w:val="SFMOMARunningTex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+ Watercolor paints</w:t>
                            </w:r>
                          </w:p>
                          <w:p w14:paraId="73B6A610" w14:textId="77777777" w:rsidR="004059AC" w:rsidRDefault="004059AC" w:rsidP="005052F2">
                            <w:pPr>
                              <w:pStyle w:val="SFMOMARunningTex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+ Watercolor brush</w:t>
                            </w:r>
                          </w:p>
                          <w:p w14:paraId="410DA5C7" w14:textId="77777777" w:rsidR="004059AC" w:rsidRDefault="004059AC" w:rsidP="005052F2">
                            <w:pPr>
                              <w:pStyle w:val="SFMOMARunningTex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+ Pens</w:t>
                            </w:r>
                          </w:p>
                          <w:p w14:paraId="439DA7C6" w14:textId="77777777" w:rsidR="00D53586" w:rsidRDefault="00D53586" w:rsidP="005052F2">
                            <w:pPr>
                              <w:pStyle w:val="SFMOMARunningText"/>
                              <w:rPr>
                                <w:lang w:val="en-US"/>
                              </w:rPr>
                            </w:pPr>
                          </w:p>
                          <w:p w14:paraId="123A20AA" w14:textId="77777777" w:rsidR="00D53586" w:rsidRDefault="00D53586" w:rsidP="00D53586">
                            <w:pPr>
                              <w:pStyle w:val="SFMOMARunningText"/>
                              <w:spacing w:after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18BE1A" wp14:editId="5741A9C9">
                                  <wp:extent cx="1702435" cy="1293495"/>
                                  <wp:effectExtent l="0" t="0" r="0" b="1905"/>
                                  <wp:docPr id="5" name="Picture 4" descr="S:\_Education Group\Teachers\Curriculum\OpenStudio\Activities\Chris Johanson\photo (2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S:\_Education Group\Teachers\Curriculum\OpenStudio\Activities\Chris Johanson\photo (2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6423" t="11165" r="3285" b="776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 flipV="1">
                                            <a:off x="0" y="0"/>
                                            <a:ext cx="1702435" cy="12934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03C30B" w14:textId="77777777" w:rsidR="00D53586" w:rsidRPr="00AA335C" w:rsidRDefault="00D53586" w:rsidP="005052F2">
                            <w:pPr>
                              <w:pStyle w:val="SFMOMARunningTex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Work by Chris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Johanson</w:t>
                            </w:r>
                            <w:proofErr w:type="spellEnd"/>
                          </w:p>
                          <w:p w14:paraId="3A5E5A0F" w14:textId="77777777" w:rsidR="00D10872" w:rsidRDefault="00D10872" w:rsidP="005052F2"/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2" o:spid="_x0000_s1026" type="#_x0000_t202" style="position:absolute;margin-left:333.5pt;margin-top:251.05pt;width:178.3pt;height:284.2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" filled="f" stroked="f">
                <v:path arrowok="t"/>
                <v:textbox inset=",,,0">
                  <w:txbxContent>
                    <w:p w14:paraId="379F1251" w14:textId="77777777" w:rsidR="00D10872" w:rsidRDefault="004059AC" w:rsidP="004059AC">
                      <w:pPr>
                        <w:spacing w:after="0"/>
                        <w:rPr>
                          <w:rStyle w:val="SFMOMAHeaderChar"/>
                          <w:rFonts w:eastAsiaTheme="minorHAnsi"/>
                        </w:rPr>
                      </w:pPr>
                      <w:r>
                        <w:rPr>
                          <w:rStyle w:val="SFMOMAHeaderChar"/>
                          <w:rFonts w:eastAsiaTheme="minorHAnsi"/>
                        </w:rPr>
                        <w:t>Media:</w:t>
                      </w:r>
                    </w:p>
                    <w:p w14:paraId="6C8E6D0A" w14:textId="77777777" w:rsidR="004059AC" w:rsidRDefault="004059AC" w:rsidP="004059AC">
                      <w:pPr>
                        <w:spacing w:after="0"/>
                        <w:rPr>
                          <w:rStyle w:val="SFMOMAHeaderChar"/>
                          <w:rFonts w:eastAsiaTheme="minorHAnsi"/>
                          <w:b w:val="0"/>
                        </w:rPr>
                      </w:pPr>
                      <w:r>
                        <w:rPr>
                          <w:rStyle w:val="SFMOMAHeaderChar"/>
                          <w:rFonts w:eastAsiaTheme="minorHAnsi"/>
                          <w:b w:val="0"/>
                        </w:rPr>
                        <w:t>Collage, drawing, sculpture, mixed media</w:t>
                      </w:r>
                    </w:p>
                    <w:p w14:paraId="2EF9FAA4" w14:textId="77777777" w:rsidR="004059AC" w:rsidRPr="004059AC" w:rsidRDefault="004059AC" w:rsidP="004059AC">
                      <w:pPr>
                        <w:spacing w:after="0"/>
                        <w:rPr>
                          <w:rFonts w:ascii="SFMOMA Text Offc" w:eastAsia="Times New Roman" w:hAnsi="SFMOMA Text Offc" w:cs="Cambria"/>
                          <w:sz w:val="19"/>
                          <w:szCs w:val="19"/>
                        </w:rPr>
                      </w:pPr>
                    </w:p>
                    <w:p w14:paraId="47112F88" w14:textId="77777777" w:rsidR="00D10872" w:rsidRDefault="00D10872" w:rsidP="005052F2">
                      <w:pPr>
                        <w:pStyle w:val="SFMOMARunningText"/>
                        <w:rPr>
                          <w:lang w:val="en-US"/>
                        </w:rPr>
                      </w:pPr>
                      <w:r w:rsidRPr="003A42F1">
                        <w:rPr>
                          <w:b/>
                          <w:lang w:val="en-US"/>
                        </w:rPr>
                        <w:t>Materials:</w:t>
                      </w:r>
                      <w:r>
                        <w:rPr>
                          <w:lang w:val="en-US"/>
                        </w:rPr>
                        <w:br/>
                      </w:r>
                      <w:r w:rsidR="004059AC">
                        <w:rPr>
                          <w:lang w:val="en-US"/>
                        </w:rPr>
                        <w:t>+ Paper</w:t>
                      </w:r>
                    </w:p>
                    <w:p w14:paraId="795958F5" w14:textId="77777777" w:rsidR="004059AC" w:rsidRDefault="004059AC" w:rsidP="005052F2">
                      <w:pPr>
                        <w:pStyle w:val="SFMOMARunningTex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+ Watercolor paints</w:t>
                      </w:r>
                    </w:p>
                    <w:p w14:paraId="73B6A610" w14:textId="77777777" w:rsidR="004059AC" w:rsidRDefault="004059AC" w:rsidP="005052F2">
                      <w:pPr>
                        <w:pStyle w:val="SFMOMARunningTex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+ Watercolor brush</w:t>
                      </w:r>
                    </w:p>
                    <w:p w14:paraId="410DA5C7" w14:textId="77777777" w:rsidR="004059AC" w:rsidRDefault="004059AC" w:rsidP="005052F2">
                      <w:pPr>
                        <w:pStyle w:val="SFMOMARunningTex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+ Pens</w:t>
                      </w:r>
                    </w:p>
                    <w:p w14:paraId="439DA7C6" w14:textId="77777777" w:rsidR="00D53586" w:rsidRDefault="00D53586" w:rsidP="005052F2">
                      <w:pPr>
                        <w:pStyle w:val="SFMOMARunningText"/>
                        <w:rPr>
                          <w:lang w:val="en-US"/>
                        </w:rPr>
                      </w:pPr>
                    </w:p>
                    <w:p w14:paraId="123A20AA" w14:textId="77777777" w:rsidR="00D53586" w:rsidRDefault="00D53586" w:rsidP="00D53586">
                      <w:pPr>
                        <w:pStyle w:val="SFMOMARunningText"/>
                        <w:spacing w:after="0"/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318BE1A" wp14:editId="5741A9C9">
                            <wp:extent cx="1702435" cy="1293495"/>
                            <wp:effectExtent l="0" t="0" r="0" b="1905"/>
                            <wp:docPr id="5" name="Picture 4" descr="S:\_Education Group\Teachers\Curriculum\OpenStudio\Activities\Chris Johanson\photo (2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S:\_Education Group\Teachers\Curriculum\OpenStudio\Activities\Chris Johanson\photo (2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6423" t="11165" r="3285" b="776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 flipV="1">
                                      <a:off x="0" y="0"/>
                                      <a:ext cx="1702435" cy="12934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03C30B" w14:textId="77777777" w:rsidR="00D53586" w:rsidRPr="00AA335C" w:rsidRDefault="00D53586" w:rsidP="005052F2">
                      <w:pPr>
                        <w:pStyle w:val="SFMOMARunningTex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Work by Chris </w:t>
                      </w:r>
                      <w:proofErr w:type="spellStart"/>
                      <w:r>
                        <w:rPr>
                          <w:lang w:val="en-US"/>
                        </w:rPr>
                        <w:t>Johanson</w:t>
                      </w:r>
                      <w:proofErr w:type="spellEnd"/>
                    </w:p>
                    <w:p w14:paraId="3A5E5A0F" w14:textId="77777777" w:rsidR="00D10872" w:rsidRDefault="00D10872" w:rsidP="005052F2"/>
                  </w:txbxContent>
                </v:textbox>
                <w10:wrap anchory="page"/>
              </v:shape>
            </w:pict>
          </mc:Fallback>
        </mc:AlternateContent>
      </w:r>
    </w:p>
    <w:p w14:paraId="097375B2" w14:textId="77777777" w:rsidR="005052F2" w:rsidRPr="004059AC" w:rsidRDefault="005052F2" w:rsidP="00AA335C">
      <w:pPr>
        <w:pStyle w:val="SFMOMARunningText"/>
        <w:rPr>
          <w:rStyle w:val="SFMOMAHeaderChar"/>
          <w:b w:val="0"/>
          <w:sz w:val="24"/>
          <w:szCs w:val="24"/>
          <w:lang w:val="en-US"/>
        </w:rPr>
        <w:sectPr w:rsidR="005052F2" w:rsidRPr="004059AC" w:rsidSect="00A625E0">
          <w:headerReference w:type="default" r:id="rId13"/>
          <w:footerReference w:type="default" r:id="rId14"/>
          <w:headerReference w:type="first" r:id="rId15"/>
          <w:footerReference w:type="first" r:id="rId16"/>
          <w:pgSz w:w="12240" w:h="15840" w:code="1"/>
          <w:pgMar w:top="3600" w:right="1080" w:bottom="2160" w:left="1080" w:header="720" w:footer="720" w:gutter="0"/>
          <w:cols w:space="720"/>
          <w:titlePg/>
          <w:docGrid w:linePitch="360"/>
        </w:sectPr>
      </w:pPr>
    </w:p>
    <w:p w14:paraId="2D76E9E8" w14:textId="77777777" w:rsidR="004059AC" w:rsidRPr="004059AC" w:rsidRDefault="004059AC" w:rsidP="004059AC">
      <w:pPr>
        <w:pStyle w:val="SFMOMARunningText"/>
      </w:pPr>
      <w:r w:rsidRPr="004059AC">
        <w:rPr>
          <w:b/>
          <w:bCs/>
        </w:rPr>
        <w:lastRenderedPageBreak/>
        <w:t>Assignment: Because Everyone Lives Life Their Own Way</w:t>
      </w:r>
    </w:p>
    <w:p w14:paraId="45F8449E" w14:textId="77777777" w:rsidR="004059AC" w:rsidRPr="004059AC" w:rsidRDefault="004059AC" w:rsidP="004059AC">
      <w:pPr>
        <w:pStyle w:val="SFMOMARunningText"/>
      </w:pPr>
      <w:r w:rsidRPr="004059AC">
        <w:t xml:space="preserve">I learned about this in a math class for artists, but then I incorporated it into my art in my own way.  </w:t>
      </w:r>
    </w:p>
    <w:p w14:paraId="606D4B58" w14:textId="77777777" w:rsidR="004059AC" w:rsidRPr="004059AC" w:rsidRDefault="004059AC" w:rsidP="004059AC">
      <w:pPr>
        <w:pStyle w:val="SFMOMARunningText"/>
        <w:numPr>
          <w:ilvl w:val="0"/>
          <w:numId w:val="1"/>
        </w:numPr>
      </w:pPr>
      <w:r w:rsidRPr="004059AC">
        <w:t>Pick a color.</w:t>
      </w:r>
    </w:p>
    <w:p w14:paraId="5BF06907" w14:textId="77777777" w:rsidR="004059AC" w:rsidRPr="004059AC" w:rsidRDefault="004059AC" w:rsidP="004059AC">
      <w:pPr>
        <w:pStyle w:val="SFMOMARunningText"/>
        <w:numPr>
          <w:ilvl w:val="0"/>
          <w:numId w:val="1"/>
        </w:numPr>
      </w:pPr>
      <w:r w:rsidRPr="004059AC">
        <w:t>Paint a shape.</w:t>
      </w:r>
    </w:p>
    <w:p w14:paraId="30FA0743" w14:textId="77777777" w:rsidR="004059AC" w:rsidRPr="004059AC" w:rsidRDefault="004059AC" w:rsidP="004059AC">
      <w:pPr>
        <w:pStyle w:val="SFMOMARunningText"/>
        <w:numPr>
          <w:ilvl w:val="0"/>
          <w:numId w:val="1"/>
        </w:numPr>
      </w:pPr>
      <w:r w:rsidRPr="004059AC">
        <w:t xml:space="preserve">Write a thought inside of the shape. Continue to create shapes, with each one intersecting another, and continue to write thoughts inside of those shapes. Do this for a while, because lots of things in your life intersect.  </w:t>
      </w:r>
    </w:p>
    <w:p w14:paraId="02F56764" w14:textId="77777777" w:rsidR="004059AC" w:rsidRDefault="004059AC" w:rsidP="004059AC">
      <w:pPr>
        <w:pStyle w:val="SFMOMARunningText"/>
        <w:numPr>
          <w:ilvl w:val="0"/>
          <w:numId w:val="1"/>
        </w:numPr>
      </w:pPr>
      <w:r w:rsidRPr="004059AC">
        <w:t xml:space="preserve">When you are finished, you have created conceptual art. More specifically, that’s a picture of your thoughts and your life.  </w:t>
      </w:r>
    </w:p>
    <w:p w14:paraId="1B8C16D6" w14:textId="77777777" w:rsidR="004059AC" w:rsidRPr="004059AC" w:rsidRDefault="004059AC" w:rsidP="004059AC">
      <w:pPr>
        <w:pStyle w:val="SFMOMARunningText"/>
      </w:pPr>
    </w:p>
    <w:p w14:paraId="6854C95D" w14:textId="77777777" w:rsidR="004059AC" w:rsidRPr="004059AC" w:rsidRDefault="004059AC" w:rsidP="004059AC">
      <w:pPr>
        <w:pStyle w:val="SFMOMARunningText"/>
        <w:rPr>
          <w:b/>
        </w:rPr>
      </w:pPr>
      <w:r w:rsidRPr="004059AC">
        <w:rPr>
          <w:b/>
        </w:rPr>
        <w:t>Helpful Vocabulary:</w:t>
      </w:r>
    </w:p>
    <w:p w14:paraId="17BDD96B" w14:textId="77777777" w:rsidR="004059AC" w:rsidRPr="004059AC" w:rsidRDefault="004059AC" w:rsidP="004059AC">
      <w:pPr>
        <w:pStyle w:val="SFMOMARunningText"/>
      </w:pPr>
      <w:r w:rsidRPr="004059AC">
        <w:rPr>
          <w:b/>
        </w:rPr>
        <w:t>Venn Diagram:</w:t>
      </w:r>
      <w:r w:rsidRPr="004059AC">
        <w:t xml:space="preserve"> A diagram that pictorially represents mathematical or logical sets as circles or closed curves within an enclosing rectangle (the universal set); common elements are represented by the areas where the circles overlap.</w:t>
      </w:r>
    </w:p>
    <w:p w14:paraId="694A8F2C" w14:textId="77777777" w:rsidR="004059AC" w:rsidRPr="004059AC" w:rsidRDefault="004059AC" w:rsidP="004059AC">
      <w:pPr>
        <w:pStyle w:val="SFMOMARunningText"/>
        <w:rPr>
          <w:b/>
        </w:rPr>
      </w:pPr>
      <w:r w:rsidRPr="004059AC">
        <w:rPr>
          <w:b/>
        </w:rPr>
        <w:t>Conceptual Art:</w:t>
      </w:r>
      <w:r w:rsidRPr="004059AC">
        <w:t xml:space="preserve"> Art in which the idea is more important than the </w:t>
      </w:r>
      <w:r w:rsidRPr="004059AC">
        <w:rPr>
          <w:bCs/>
        </w:rPr>
        <w:t>form</w:t>
      </w:r>
      <w:r w:rsidRPr="004059AC">
        <w:t xml:space="preserve"> or </w:t>
      </w:r>
      <w:r w:rsidRPr="004059AC">
        <w:rPr>
          <w:bCs/>
        </w:rPr>
        <w:t>style.</w:t>
      </w:r>
    </w:p>
    <w:p w14:paraId="6C6378C0" w14:textId="77777777" w:rsidR="00AA335C" w:rsidRDefault="00AA335C" w:rsidP="004059AC">
      <w:pPr>
        <w:pStyle w:val="SFMOMARunningText"/>
        <w:rPr>
          <w:lang w:val="en-US"/>
        </w:rPr>
      </w:pPr>
    </w:p>
    <w:p w14:paraId="3F1C61ED" w14:textId="77777777" w:rsidR="00AA335C" w:rsidRDefault="00AA335C">
      <w:pPr>
        <w:rPr>
          <w:rFonts w:ascii="SFMOMA Text Offc" w:hAnsi="SFMOMA Text Offc"/>
          <w:sz w:val="19"/>
          <w:szCs w:val="19"/>
        </w:rPr>
      </w:pPr>
      <w:r>
        <w:rPr>
          <w:rFonts w:ascii="SFMOMA Text Offc" w:hAnsi="SFMOMA Text Offc"/>
          <w:sz w:val="19"/>
          <w:szCs w:val="19"/>
        </w:rPr>
        <w:br w:type="page"/>
      </w:r>
    </w:p>
    <w:p w14:paraId="3EE58475" w14:textId="77777777" w:rsidR="00AA335C" w:rsidRPr="00AA335C" w:rsidRDefault="00667291" w:rsidP="00AA335C">
      <w:pPr>
        <w:pStyle w:val="SFMOMARunningText"/>
        <w:rPr>
          <w:b/>
          <w:sz w:val="26"/>
          <w:szCs w:val="26"/>
          <w:lang w:val="en-US"/>
        </w:rPr>
      </w:pPr>
      <w:r>
        <w:rPr>
          <w:b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77082B" wp14:editId="5F8142AB">
                <wp:simplePos x="0" y="0"/>
                <wp:positionH relativeFrom="column">
                  <wp:posOffset>4279265</wp:posOffset>
                </wp:positionH>
                <wp:positionV relativeFrom="paragraph">
                  <wp:posOffset>-43815</wp:posOffset>
                </wp:positionV>
                <wp:extent cx="2283460" cy="2919095"/>
                <wp:effectExtent l="0" t="0" r="0" b="1905"/>
                <wp:wrapSquare wrapText="bothSides"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3460" cy="2919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808232" w14:textId="77777777" w:rsidR="00D10872" w:rsidRDefault="00D53586" w:rsidP="00667291">
                            <w:pPr>
                              <w:spacing w:after="200" w:line="480" w:lineRule="auto"/>
                            </w:pPr>
                            <w:r>
                              <w:rPr>
                                <w:rFonts w:ascii="Arial" w:eastAsia="Times New Roman" w:hAnsi="Arial" w:cs="Cambria"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0D1B62A8" wp14:editId="6EA48A50">
                                  <wp:extent cx="2050283" cy="1537898"/>
                                  <wp:effectExtent l="0" t="0" r="7620" b="12065"/>
                                  <wp:docPr id="6" name="Picture 1" descr="C:\Users\ccullen\AppData\Local\Microsoft\Windows\Temporary Internet Files\Content.Outlook\G913FQYO\phot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ccullen\AppData\Local\Microsoft\Windows\Temporary Internet Files\Content.Outlook\G913FQYO\phot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50283" cy="15378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SFMOMA Text Offc" w:eastAsia="Times New Roman" w:hAnsi="SFMOMA Text Offc" w:cs="Cambria"/>
                                <w:sz w:val="19"/>
                                <w:szCs w:val="19"/>
                              </w:rPr>
                              <w:t xml:space="preserve">Chris </w:t>
                            </w:r>
                            <w:proofErr w:type="spellStart"/>
                            <w:r>
                              <w:rPr>
                                <w:rFonts w:ascii="SFMOMA Text Offc" w:eastAsia="Times New Roman" w:hAnsi="SFMOMA Text Offc" w:cs="Cambria"/>
                                <w:sz w:val="19"/>
                                <w:szCs w:val="19"/>
                              </w:rPr>
                              <w:t>Johanson</w:t>
                            </w:r>
                            <w:proofErr w:type="spellEnd"/>
                            <w:r>
                              <w:rPr>
                                <w:rFonts w:ascii="SFMOMA Text Offc" w:eastAsia="Times New Roman" w:hAnsi="SFMOMA Text Offc" w:cs="Cambria"/>
                                <w:sz w:val="19"/>
                                <w:szCs w:val="19"/>
                              </w:rPr>
                              <w:t>, Self-Portrait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27" type="#_x0000_t202" style="position:absolute;margin-left:336.95pt;margin-top:-3.4pt;width:179.8pt;height:229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" filled="f" stroked="f">
                <v:textbox>
                  <w:txbxContent>
                    <w:p w14:paraId="4D808232" w14:textId="77777777" w:rsidR="00D10872" w:rsidRDefault="00D53586" w:rsidP="00667291">
                      <w:pPr>
                        <w:spacing w:after="200" w:line="480" w:lineRule="auto"/>
                      </w:pPr>
                      <w:r>
                        <w:rPr>
                          <w:rFonts w:ascii="Arial" w:eastAsia="Times New Roman" w:hAnsi="Arial" w:cs="Cambria"/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0D1B62A8" wp14:editId="6EA48A50">
                            <wp:extent cx="2050283" cy="1537898"/>
                            <wp:effectExtent l="0" t="0" r="7620" b="12065"/>
                            <wp:docPr id="6" name="Picture 1" descr="C:\Users\ccullen\AppData\Local\Microsoft\Windows\Temporary Internet Files\Content.Outlook\G913FQYO\phot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ccullen\AppData\Local\Microsoft\Windows\Temporary Internet Files\Content.Outlook\G913FQYO\phot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50283" cy="15378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SFMOMA Text Offc" w:eastAsia="Times New Roman" w:hAnsi="SFMOMA Text Offc" w:cs="Cambria"/>
                          <w:sz w:val="19"/>
                          <w:szCs w:val="19"/>
                        </w:rPr>
                        <w:t xml:space="preserve">Chris </w:t>
                      </w:r>
                      <w:proofErr w:type="spellStart"/>
                      <w:r>
                        <w:rPr>
                          <w:rFonts w:ascii="SFMOMA Text Offc" w:eastAsia="Times New Roman" w:hAnsi="SFMOMA Text Offc" w:cs="Cambria"/>
                          <w:sz w:val="19"/>
                          <w:szCs w:val="19"/>
                        </w:rPr>
                        <w:t>Johanson</w:t>
                      </w:r>
                      <w:proofErr w:type="spellEnd"/>
                      <w:r>
                        <w:rPr>
                          <w:rFonts w:ascii="SFMOMA Text Offc" w:eastAsia="Times New Roman" w:hAnsi="SFMOMA Text Offc" w:cs="Cambria"/>
                          <w:sz w:val="19"/>
                          <w:szCs w:val="19"/>
                        </w:rPr>
                        <w:t>, Self-Portrait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335C">
        <w:rPr>
          <w:b/>
          <w:sz w:val="26"/>
          <w:szCs w:val="26"/>
          <w:lang w:val="en-US"/>
        </w:rPr>
        <w:t>Artist Biography:</w:t>
      </w:r>
      <w:r w:rsidR="00AA335C">
        <w:rPr>
          <w:b/>
          <w:sz w:val="26"/>
          <w:szCs w:val="26"/>
          <w:lang w:val="en-US"/>
        </w:rPr>
        <w:br/>
      </w:r>
      <w:r w:rsidR="004059AC">
        <w:rPr>
          <w:b/>
          <w:sz w:val="26"/>
          <w:szCs w:val="26"/>
          <w:lang w:val="en-US"/>
        </w:rPr>
        <w:t xml:space="preserve">Chris </w:t>
      </w:r>
      <w:proofErr w:type="spellStart"/>
      <w:r w:rsidR="004059AC">
        <w:rPr>
          <w:b/>
          <w:sz w:val="26"/>
          <w:szCs w:val="26"/>
          <w:lang w:val="en-US"/>
        </w:rPr>
        <w:t>Johanson</w:t>
      </w:r>
      <w:proofErr w:type="spellEnd"/>
    </w:p>
    <w:p w14:paraId="061761A9" w14:textId="77777777" w:rsidR="00AA335C" w:rsidRDefault="00AA335C" w:rsidP="00A625E0">
      <w:pPr>
        <w:pStyle w:val="SFMOMARunningText"/>
        <w:jc w:val="center"/>
      </w:pPr>
    </w:p>
    <w:p w14:paraId="4A0A4C1D" w14:textId="77777777" w:rsidR="00AA335C" w:rsidRPr="00BA3142" w:rsidRDefault="00AA335C" w:rsidP="00AA335C">
      <w:pPr>
        <w:pStyle w:val="SFMOMARunningText"/>
      </w:pPr>
    </w:p>
    <w:p w14:paraId="0816C576" w14:textId="77777777" w:rsidR="00AA335C" w:rsidRPr="00AA335C" w:rsidRDefault="00AA335C" w:rsidP="00AA335C">
      <w:pPr>
        <w:pStyle w:val="SFMOMARunningText"/>
        <w:rPr>
          <w:bCs/>
          <w:sz w:val="24"/>
          <w:szCs w:val="24"/>
        </w:rPr>
      </w:pPr>
      <w:r w:rsidRPr="00AA335C">
        <w:rPr>
          <w:sz w:val="24"/>
          <w:szCs w:val="24"/>
        </w:rPr>
        <w:t>Born in</w:t>
      </w:r>
      <w:r w:rsidR="0067537D">
        <w:rPr>
          <w:sz w:val="24"/>
          <w:szCs w:val="24"/>
        </w:rPr>
        <w:t xml:space="preserve"> </w:t>
      </w:r>
      <w:r w:rsidR="004059AC">
        <w:rPr>
          <w:sz w:val="24"/>
          <w:szCs w:val="24"/>
        </w:rPr>
        <w:t xml:space="preserve">1968 </w:t>
      </w:r>
      <w:r w:rsidRPr="00AA335C">
        <w:rPr>
          <w:sz w:val="24"/>
          <w:szCs w:val="24"/>
        </w:rPr>
        <w:t xml:space="preserve">in </w:t>
      </w:r>
      <w:r w:rsidR="004059AC">
        <w:rPr>
          <w:sz w:val="24"/>
          <w:szCs w:val="24"/>
        </w:rPr>
        <w:t>San Jose, California</w:t>
      </w:r>
      <w:r w:rsidRPr="00AA335C">
        <w:rPr>
          <w:bCs/>
          <w:sz w:val="24"/>
          <w:szCs w:val="24"/>
        </w:rPr>
        <w:br/>
      </w:r>
      <w:r w:rsidRPr="00AA335C">
        <w:rPr>
          <w:sz w:val="24"/>
          <w:szCs w:val="24"/>
        </w:rPr>
        <w:t xml:space="preserve">Currently lives in </w:t>
      </w:r>
      <w:r w:rsidR="004059AC">
        <w:rPr>
          <w:sz w:val="24"/>
          <w:szCs w:val="24"/>
        </w:rPr>
        <w:t>Los Angeles, California</w:t>
      </w:r>
    </w:p>
    <w:p w14:paraId="6CA1F9EF" w14:textId="77777777" w:rsidR="004059AC" w:rsidRPr="004059AC" w:rsidRDefault="004059AC" w:rsidP="004059AC">
      <w:pPr>
        <w:pStyle w:val="SFMOMARunningText"/>
        <w:rPr>
          <w:rFonts w:eastAsiaTheme="minorHAnsi"/>
          <w:lang w:val="en-US"/>
        </w:rPr>
      </w:pPr>
      <w:r w:rsidRPr="004059AC">
        <w:rPr>
          <w:rFonts w:eastAsiaTheme="minorHAnsi"/>
          <w:lang w:val="en-US"/>
        </w:rPr>
        <w:t xml:space="preserve">Hi Everyone. I am a professional artist living in Los Angeles at the moment. I have been involved with art making my whole life. I am interested in all art mediums. I play music, paint, make sculptures, curate shows, etc. If you want one, you too can have a fulfilling creative life. Work </w:t>
      </w:r>
      <w:r>
        <w:rPr>
          <w:rFonts w:eastAsiaTheme="minorHAnsi"/>
          <w:lang w:val="en-US"/>
        </w:rPr>
        <w:t xml:space="preserve">hard and believe in yourself.  </w:t>
      </w:r>
    </w:p>
    <w:p w14:paraId="1CFE3D43" w14:textId="77777777" w:rsidR="004059AC" w:rsidRPr="004059AC" w:rsidRDefault="004059AC" w:rsidP="004059AC">
      <w:pPr>
        <w:pStyle w:val="SFMOMARunningText"/>
        <w:spacing w:after="0"/>
        <w:rPr>
          <w:rFonts w:eastAsiaTheme="minorHAnsi"/>
          <w:lang w:val="en-US"/>
        </w:rPr>
      </w:pPr>
      <w:r>
        <w:rPr>
          <w:rFonts w:eastAsiaTheme="minorHAnsi"/>
          <w:lang w:val="en-US"/>
        </w:rPr>
        <w:t xml:space="preserve">Wishing you the best, </w:t>
      </w:r>
    </w:p>
    <w:p w14:paraId="6080FB7E" w14:textId="77777777" w:rsidR="004059AC" w:rsidRPr="004059AC" w:rsidRDefault="004059AC" w:rsidP="004059AC">
      <w:pPr>
        <w:pStyle w:val="SFMOMARunningText"/>
        <w:spacing w:after="0"/>
        <w:rPr>
          <w:rFonts w:eastAsiaTheme="minorHAnsi"/>
          <w:lang w:val="en-US"/>
        </w:rPr>
      </w:pPr>
      <w:r w:rsidRPr="004059AC">
        <w:rPr>
          <w:rFonts w:eastAsiaTheme="minorHAnsi"/>
          <w:lang w:val="en-US"/>
        </w:rPr>
        <w:t>Chris</w:t>
      </w:r>
    </w:p>
    <w:p w14:paraId="4F3D0DE7" w14:textId="77777777" w:rsidR="00677450" w:rsidRPr="002C6828" w:rsidRDefault="00677450" w:rsidP="00AA335C">
      <w:pPr>
        <w:pStyle w:val="SFMOMARunningText"/>
      </w:pPr>
      <w:bookmarkStart w:id="0" w:name="_GoBack"/>
      <w:bookmarkEnd w:id="0"/>
    </w:p>
    <w:sectPr w:rsidR="00677450" w:rsidRPr="002C6828" w:rsidSect="00A625E0">
      <w:type w:val="continuous"/>
      <w:pgSz w:w="12240" w:h="15840" w:code="1"/>
      <w:pgMar w:top="3600" w:right="5040" w:bottom="216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0E4F42" w14:textId="77777777" w:rsidR="004059AC" w:rsidRDefault="004059AC" w:rsidP="00CE06DC">
      <w:pPr>
        <w:spacing w:after="0" w:line="240" w:lineRule="auto"/>
      </w:pPr>
      <w:r>
        <w:separator/>
      </w:r>
    </w:p>
  </w:endnote>
  <w:endnote w:type="continuationSeparator" w:id="0">
    <w:p w14:paraId="34D8EF7B" w14:textId="77777777" w:rsidR="004059AC" w:rsidRDefault="004059AC" w:rsidP="00CE0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FMOMA Text Offc">
    <w:altName w:val="Andale Mono"/>
    <w:charset w:val="00"/>
    <w:family w:val="swiss"/>
    <w:pitch w:val="variable"/>
    <w:sig w:usb0="8000006F" w:usb1="4000202B" w:usb2="00000020" w:usb3="00000000" w:csb0="000000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egoe UI">
    <w:altName w:val="Dido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041A90" w14:textId="77777777" w:rsidR="00D10872" w:rsidRPr="0028154E" w:rsidRDefault="008E3514" w:rsidP="008E3514">
    <w:pPr>
      <w:pStyle w:val="Footer"/>
      <w:tabs>
        <w:tab w:val="clear" w:pos="4680"/>
        <w:tab w:val="center" w:pos="5490"/>
      </w:tabs>
      <w:jc w:val="right"/>
    </w:pPr>
    <w:r>
      <w:rPr>
        <w:noProof/>
      </w:rPr>
      <w:drawing>
        <wp:anchor distT="0" distB="0" distL="114300" distR="114300" simplePos="0" relativeHeight="251664384" behindDoc="1" locked="0" layoutInCell="1" allowOverlap="1" wp14:anchorId="09FC2A82" wp14:editId="29F781CA">
          <wp:simplePos x="0" y="0"/>
          <wp:positionH relativeFrom="column">
            <wp:posOffset>5382895</wp:posOffset>
          </wp:positionH>
          <wp:positionV relativeFrom="paragraph">
            <wp:posOffset>-266700</wp:posOffset>
          </wp:positionV>
          <wp:extent cx="1371600" cy="675437"/>
          <wp:effectExtent l="0" t="0" r="0" b="1079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FMOMA_Contracted-ClearSpace-BW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6754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96ECEB" w14:textId="77777777" w:rsidR="00D10872" w:rsidRDefault="008E3514" w:rsidP="008E3514">
    <w:pPr>
      <w:pStyle w:val="Footer"/>
      <w:tabs>
        <w:tab w:val="clear" w:pos="4680"/>
        <w:tab w:val="center" w:pos="5490"/>
      </w:tabs>
      <w:jc w:val="righ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3C627D59" wp14:editId="296F8DC9">
          <wp:simplePos x="0" y="0"/>
          <wp:positionH relativeFrom="column">
            <wp:posOffset>5230639</wp:posOffset>
          </wp:positionH>
          <wp:positionV relativeFrom="paragraph">
            <wp:posOffset>-419221</wp:posOffset>
          </wp:positionV>
          <wp:extent cx="1371600" cy="675437"/>
          <wp:effectExtent l="0" t="0" r="0" b="1079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FMOMA_Contracted-ClearSpace-BW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6754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E78D48" w14:textId="77777777" w:rsidR="004059AC" w:rsidRDefault="004059AC" w:rsidP="00CE06DC">
      <w:pPr>
        <w:spacing w:after="0" w:line="240" w:lineRule="auto"/>
      </w:pPr>
      <w:r>
        <w:separator/>
      </w:r>
    </w:p>
  </w:footnote>
  <w:footnote w:type="continuationSeparator" w:id="0">
    <w:p w14:paraId="33AD0611" w14:textId="77777777" w:rsidR="004059AC" w:rsidRDefault="004059AC" w:rsidP="00CE0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12221A" w14:textId="77777777" w:rsidR="00D10872" w:rsidRPr="00B55D01" w:rsidRDefault="00D10872" w:rsidP="00B55D01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39D21A8" wp14:editId="6E212E5A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772416" cy="228600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en Studio Header-1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16" cy="228600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0878B7" w14:textId="77777777" w:rsidR="00D10872" w:rsidRDefault="00D1087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73ADD94" wp14:editId="48533D46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772416" cy="2286005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en Studio Header-1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16" cy="228600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A3261"/>
    <w:multiLevelType w:val="hybridMultilevel"/>
    <w:tmpl w:val="E004A1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defaultTabStop w:val="720"/>
  <w:drawingGridHorizontalSpacing w:val="115"/>
  <w:drawingGridVerticalSpacing w:val="187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AC"/>
    <w:rsid w:val="000501CE"/>
    <w:rsid w:val="0008439A"/>
    <w:rsid w:val="000903FB"/>
    <w:rsid w:val="0012115E"/>
    <w:rsid w:val="0014703D"/>
    <w:rsid w:val="001530B8"/>
    <w:rsid w:val="00191E97"/>
    <w:rsid w:val="001B28AD"/>
    <w:rsid w:val="00247783"/>
    <w:rsid w:val="0028154E"/>
    <w:rsid w:val="002C6828"/>
    <w:rsid w:val="00351B03"/>
    <w:rsid w:val="00354CFF"/>
    <w:rsid w:val="0036016F"/>
    <w:rsid w:val="003812F2"/>
    <w:rsid w:val="003A42F1"/>
    <w:rsid w:val="003B0318"/>
    <w:rsid w:val="004059AC"/>
    <w:rsid w:val="0050471A"/>
    <w:rsid w:val="005052F2"/>
    <w:rsid w:val="005D1A29"/>
    <w:rsid w:val="00606979"/>
    <w:rsid w:val="006113D9"/>
    <w:rsid w:val="00611D01"/>
    <w:rsid w:val="00621221"/>
    <w:rsid w:val="006406AA"/>
    <w:rsid w:val="006533C1"/>
    <w:rsid w:val="00667291"/>
    <w:rsid w:val="0067537D"/>
    <w:rsid w:val="00677450"/>
    <w:rsid w:val="006C3A19"/>
    <w:rsid w:val="007614D6"/>
    <w:rsid w:val="007B1F2B"/>
    <w:rsid w:val="00817C4D"/>
    <w:rsid w:val="00856D52"/>
    <w:rsid w:val="008C20A8"/>
    <w:rsid w:val="008E3514"/>
    <w:rsid w:val="009B70BE"/>
    <w:rsid w:val="00A625E0"/>
    <w:rsid w:val="00AA335C"/>
    <w:rsid w:val="00AC7916"/>
    <w:rsid w:val="00B55D01"/>
    <w:rsid w:val="00B86773"/>
    <w:rsid w:val="00BA3142"/>
    <w:rsid w:val="00CB421C"/>
    <w:rsid w:val="00CE06DC"/>
    <w:rsid w:val="00D10872"/>
    <w:rsid w:val="00D53586"/>
    <w:rsid w:val="00DD7FE1"/>
    <w:rsid w:val="00DE18C5"/>
    <w:rsid w:val="00E03A61"/>
    <w:rsid w:val="00E560E7"/>
    <w:rsid w:val="00E60760"/>
    <w:rsid w:val="00E72685"/>
    <w:rsid w:val="00F10E69"/>
    <w:rsid w:val="00F54AA7"/>
    <w:rsid w:val="00F65CBD"/>
    <w:rsid w:val="00F9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871FD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FMOMA">
    <w:name w:val="SFMOMA"/>
    <w:link w:val="SFMOMAChar"/>
    <w:rsid w:val="000903FB"/>
    <w:pPr>
      <w:spacing w:after="0" w:line="280" w:lineRule="exact"/>
    </w:pPr>
    <w:rPr>
      <w:rFonts w:ascii="SFMOMA Text Offc" w:hAnsi="SFMOMA Text Offc"/>
    </w:rPr>
  </w:style>
  <w:style w:type="character" w:customStyle="1" w:styleId="SFMOMAChar">
    <w:name w:val="SFMOMA Char"/>
    <w:basedOn w:val="DefaultParagraphFont"/>
    <w:link w:val="SFMOMA"/>
    <w:rsid w:val="000903FB"/>
    <w:rPr>
      <w:rFonts w:ascii="SFMOMA Text Offc" w:hAnsi="SFMOMA Text Offc"/>
    </w:rPr>
  </w:style>
  <w:style w:type="paragraph" w:customStyle="1" w:styleId="SFMOMAMonarch">
    <w:name w:val="SFMOMA Monarch"/>
    <w:basedOn w:val="SFMOMA"/>
    <w:link w:val="SFMOMAMonarchChar"/>
    <w:rsid w:val="00677450"/>
    <w:pPr>
      <w:spacing w:line="260" w:lineRule="exact"/>
    </w:pPr>
    <w:rPr>
      <w:sz w:val="20"/>
    </w:rPr>
  </w:style>
  <w:style w:type="character" w:customStyle="1" w:styleId="SFMOMAMonarchChar">
    <w:name w:val="SFMOMA Monarch Char"/>
    <w:basedOn w:val="SFMOMAChar"/>
    <w:link w:val="SFMOMAMonarch"/>
    <w:rsid w:val="00677450"/>
    <w:rPr>
      <w:rFonts w:ascii="SFMOMA Text Offc" w:hAnsi="SFMOMA Text Offc"/>
      <w:sz w:val="20"/>
    </w:rPr>
  </w:style>
  <w:style w:type="paragraph" w:styleId="NormalWeb">
    <w:name w:val="Normal (Web)"/>
    <w:basedOn w:val="Normal"/>
    <w:uiPriority w:val="99"/>
    <w:semiHidden/>
    <w:unhideWhenUsed/>
    <w:rsid w:val="002C6828"/>
    <w:pPr>
      <w:spacing w:after="210" w:line="210" w:lineRule="atLeas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SFMOMARunningText">
    <w:name w:val="SFMOMA Running Text"/>
    <w:link w:val="SFMOMARunningTextChar"/>
    <w:qFormat/>
    <w:rsid w:val="00606979"/>
    <w:pPr>
      <w:spacing w:line="240" w:lineRule="auto"/>
    </w:pPr>
    <w:rPr>
      <w:rFonts w:ascii="SFMOMA Text Offc" w:eastAsia="Times New Roman" w:hAnsi="SFMOMA Text Offc" w:cs="Arial"/>
      <w:sz w:val="19"/>
      <w:szCs w:val="19"/>
      <w:lang w:val="en"/>
    </w:rPr>
  </w:style>
  <w:style w:type="paragraph" w:styleId="Title">
    <w:name w:val="Title"/>
    <w:basedOn w:val="Normal"/>
    <w:next w:val="Normal"/>
    <w:link w:val="TitleChar"/>
    <w:uiPriority w:val="10"/>
    <w:rsid w:val="002C682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FMOMARunningTextChar">
    <w:name w:val="SFMOMA Running Text Char"/>
    <w:basedOn w:val="DefaultParagraphFont"/>
    <w:link w:val="SFMOMARunningText"/>
    <w:rsid w:val="00606979"/>
    <w:rPr>
      <w:rFonts w:ascii="SFMOMA Text Offc" w:eastAsia="Times New Roman" w:hAnsi="SFMOMA Text Offc" w:cs="Arial"/>
      <w:sz w:val="19"/>
      <w:szCs w:val="19"/>
      <w:lang w:val="en"/>
    </w:rPr>
  </w:style>
  <w:style w:type="character" w:customStyle="1" w:styleId="TitleChar">
    <w:name w:val="Title Char"/>
    <w:basedOn w:val="DefaultParagraphFont"/>
    <w:link w:val="Title"/>
    <w:uiPriority w:val="10"/>
    <w:rsid w:val="002C68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ubtleEmphasis">
    <w:name w:val="Subtle Emphasis"/>
    <w:basedOn w:val="DefaultParagraphFont"/>
    <w:uiPriority w:val="19"/>
    <w:rsid w:val="002C6828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rsid w:val="002C6828"/>
    <w:rPr>
      <w:b/>
      <w:bCs/>
    </w:rPr>
  </w:style>
  <w:style w:type="paragraph" w:customStyle="1" w:styleId="SFMOMAHeader">
    <w:name w:val="SFMOMA Header"/>
    <w:basedOn w:val="SFMOMARunningText"/>
    <w:link w:val="SFMOMAHeaderChar"/>
    <w:qFormat/>
    <w:rsid w:val="002C6828"/>
    <w:rPr>
      <w:b/>
    </w:rPr>
  </w:style>
  <w:style w:type="paragraph" w:customStyle="1" w:styleId="SFMOMADocumentTitle">
    <w:name w:val="SFMOMA Document Title"/>
    <w:basedOn w:val="SFMOMARunningText"/>
    <w:link w:val="SFMOMADocumentTitleChar"/>
    <w:qFormat/>
    <w:rsid w:val="00CE06DC"/>
    <w:rPr>
      <w:sz w:val="26"/>
      <w:szCs w:val="26"/>
    </w:rPr>
  </w:style>
  <w:style w:type="character" w:customStyle="1" w:styleId="SFMOMAHeaderChar">
    <w:name w:val="SFMOMA Header Char"/>
    <w:basedOn w:val="SFMOMARunningTextChar"/>
    <w:link w:val="SFMOMAHeader"/>
    <w:rsid w:val="002C6828"/>
    <w:rPr>
      <w:rFonts w:ascii="SFMOMA Text Offc" w:eastAsia="Times New Roman" w:hAnsi="SFMOMA Text Offc" w:cs="Arial"/>
      <w:b/>
      <w:sz w:val="19"/>
      <w:szCs w:val="19"/>
      <w:lang w:val="en"/>
    </w:rPr>
  </w:style>
  <w:style w:type="paragraph" w:customStyle="1" w:styleId="SFMOMAIntroParagraph">
    <w:name w:val="SFMOMA Intro Paragraph"/>
    <w:basedOn w:val="SFMOMADocumentTitle"/>
    <w:link w:val="SFMOMAIntroParagraphChar"/>
    <w:qFormat/>
    <w:rsid w:val="00CE06DC"/>
    <w:rPr>
      <w:sz w:val="24"/>
      <w:szCs w:val="24"/>
    </w:rPr>
  </w:style>
  <w:style w:type="character" w:customStyle="1" w:styleId="SFMOMADocumentTitleChar">
    <w:name w:val="SFMOMA Document Title Char"/>
    <w:basedOn w:val="SFMOMARunningTextChar"/>
    <w:link w:val="SFMOMADocumentTitle"/>
    <w:rsid w:val="00CE06DC"/>
    <w:rPr>
      <w:rFonts w:ascii="SFMOMA Text Offc" w:eastAsia="Times New Roman" w:hAnsi="SFMOMA Text Offc" w:cs="Arial"/>
      <w:sz w:val="26"/>
      <w:szCs w:val="26"/>
      <w:lang w:val="en"/>
    </w:rPr>
  </w:style>
  <w:style w:type="paragraph" w:styleId="Header">
    <w:name w:val="header"/>
    <w:basedOn w:val="Normal"/>
    <w:link w:val="HeaderChar"/>
    <w:uiPriority w:val="99"/>
    <w:unhideWhenUsed/>
    <w:rsid w:val="00CE06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FMOMAIntroParagraphChar">
    <w:name w:val="SFMOMA Intro Paragraph Char"/>
    <w:basedOn w:val="SFMOMADocumentTitleChar"/>
    <w:link w:val="SFMOMAIntroParagraph"/>
    <w:rsid w:val="00CE06DC"/>
    <w:rPr>
      <w:rFonts w:ascii="SFMOMA Text Offc" w:eastAsia="Times New Roman" w:hAnsi="SFMOMA Text Offc" w:cs="Arial"/>
      <w:sz w:val="24"/>
      <w:szCs w:val="24"/>
      <w:lang w:val="en"/>
    </w:rPr>
  </w:style>
  <w:style w:type="character" w:customStyle="1" w:styleId="HeaderChar">
    <w:name w:val="Header Char"/>
    <w:basedOn w:val="DefaultParagraphFont"/>
    <w:link w:val="Header"/>
    <w:uiPriority w:val="99"/>
    <w:rsid w:val="00CE06DC"/>
  </w:style>
  <w:style w:type="paragraph" w:styleId="Footer">
    <w:name w:val="footer"/>
    <w:basedOn w:val="Normal"/>
    <w:link w:val="FooterChar"/>
    <w:uiPriority w:val="99"/>
    <w:unhideWhenUsed/>
    <w:rsid w:val="00CE06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6DC"/>
  </w:style>
  <w:style w:type="paragraph" w:styleId="BalloonText">
    <w:name w:val="Balloon Text"/>
    <w:basedOn w:val="Normal"/>
    <w:link w:val="BalloonTextChar"/>
    <w:uiPriority w:val="99"/>
    <w:semiHidden/>
    <w:unhideWhenUsed/>
    <w:rsid w:val="007B1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F2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rsid w:val="004059A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FMOMA">
    <w:name w:val="SFMOMA"/>
    <w:link w:val="SFMOMAChar"/>
    <w:rsid w:val="000903FB"/>
    <w:pPr>
      <w:spacing w:after="0" w:line="280" w:lineRule="exact"/>
    </w:pPr>
    <w:rPr>
      <w:rFonts w:ascii="SFMOMA Text Offc" w:hAnsi="SFMOMA Text Offc"/>
    </w:rPr>
  </w:style>
  <w:style w:type="character" w:customStyle="1" w:styleId="SFMOMAChar">
    <w:name w:val="SFMOMA Char"/>
    <w:basedOn w:val="DefaultParagraphFont"/>
    <w:link w:val="SFMOMA"/>
    <w:rsid w:val="000903FB"/>
    <w:rPr>
      <w:rFonts w:ascii="SFMOMA Text Offc" w:hAnsi="SFMOMA Text Offc"/>
    </w:rPr>
  </w:style>
  <w:style w:type="paragraph" w:customStyle="1" w:styleId="SFMOMAMonarch">
    <w:name w:val="SFMOMA Monarch"/>
    <w:basedOn w:val="SFMOMA"/>
    <w:link w:val="SFMOMAMonarchChar"/>
    <w:rsid w:val="00677450"/>
    <w:pPr>
      <w:spacing w:line="260" w:lineRule="exact"/>
    </w:pPr>
    <w:rPr>
      <w:sz w:val="20"/>
    </w:rPr>
  </w:style>
  <w:style w:type="character" w:customStyle="1" w:styleId="SFMOMAMonarchChar">
    <w:name w:val="SFMOMA Monarch Char"/>
    <w:basedOn w:val="SFMOMAChar"/>
    <w:link w:val="SFMOMAMonarch"/>
    <w:rsid w:val="00677450"/>
    <w:rPr>
      <w:rFonts w:ascii="SFMOMA Text Offc" w:hAnsi="SFMOMA Text Offc"/>
      <w:sz w:val="20"/>
    </w:rPr>
  </w:style>
  <w:style w:type="paragraph" w:styleId="NormalWeb">
    <w:name w:val="Normal (Web)"/>
    <w:basedOn w:val="Normal"/>
    <w:uiPriority w:val="99"/>
    <w:semiHidden/>
    <w:unhideWhenUsed/>
    <w:rsid w:val="002C6828"/>
    <w:pPr>
      <w:spacing w:after="210" w:line="210" w:lineRule="atLeas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SFMOMARunningText">
    <w:name w:val="SFMOMA Running Text"/>
    <w:link w:val="SFMOMARunningTextChar"/>
    <w:qFormat/>
    <w:rsid w:val="00606979"/>
    <w:pPr>
      <w:spacing w:line="240" w:lineRule="auto"/>
    </w:pPr>
    <w:rPr>
      <w:rFonts w:ascii="SFMOMA Text Offc" w:eastAsia="Times New Roman" w:hAnsi="SFMOMA Text Offc" w:cs="Arial"/>
      <w:sz w:val="19"/>
      <w:szCs w:val="19"/>
      <w:lang w:val="en"/>
    </w:rPr>
  </w:style>
  <w:style w:type="paragraph" w:styleId="Title">
    <w:name w:val="Title"/>
    <w:basedOn w:val="Normal"/>
    <w:next w:val="Normal"/>
    <w:link w:val="TitleChar"/>
    <w:uiPriority w:val="10"/>
    <w:rsid w:val="002C682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FMOMARunningTextChar">
    <w:name w:val="SFMOMA Running Text Char"/>
    <w:basedOn w:val="DefaultParagraphFont"/>
    <w:link w:val="SFMOMARunningText"/>
    <w:rsid w:val="00606979"/>
    <w:rPr>
      <w:rFonts w:ascii="SFMOMA Text Offc" w:eastAsia="Times New Roman" w:hAnsi="SFMOMA Text Offc" w:cs="Arial"/>
      <w:sz w:val="19"/>
      <w:szCs w:val="19"/>
      <w:lang w:val="en"/>
    </w:rPr>
  </w:style>
  <w:style w:type="character" w:customStyle="1" w:styleId="TitleChar">
    <w:name w:val="Title Char"/>
    <w:basedOn w:val="DefaultParagraphFont"/>
    <w:link w:val="Title"/>
    <w:uiPriority w:val="10"/>
    <w:rsid w:val="002C68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ubtleEmphasis">
    <w:name w:val="Subtle Emphasis"/>
    <w:basedOn w:val="DefaultParagraphFont"/>
    <w:uiPriority w:val="19"/>
    <w:rsid w:val="002C6828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rsid w:val="002C6828"/>
    <w:rPr>
      <w:b/>
      <w:bCs/>
    </w:rPr>
  </w:style>
  <w:style w:type="paragraph" w:customStyle="1" w:styleId="SFMOMAHeader">
    <w:name w:val="SFMOMA Header"/>
    <w:basedOn w:val="SFMOMARunningText"/>
    <w:link w:val="SFMOMAHeaderChar"/>
    <w:qFormat/>
    <w:rsid w:val="002C6828"/>
    <w:rPr>
      <w:b/>
    </w:rPr>
  </w:style>
  <w:style w:type="paragraph" w:customStyle="1" w:styleId="SFMOMADocumentTitle">
    <w:name w:val="SFMOMA Document Title"/>
    <w:basedOn w:val="SFMOMARunningText"/>
    <w:link w:val="SFMOMADocumentTitleChar"/>
    <w:qFormat/>
    <w:rsid w:val="00CE06DC"/>
    <w:rPr>
      <w:sz w:val="26"/>
      <w:szCs w:val="26"/>
    </w:rPr>
  </w:style>
  <w:style w:type="character" w:customStyle="1" w:styleId="SFMOMAHeaderChar">
    <w:name w:val="SFMOMA Header Char"/>
    <w:basedOn w:val="SFMOMARunningTextChar"/>
    <w:link w:val="SFMOMAHeader"/>
    <w:rsid w:val="002C6828"/>
    <w:rPr>
      <w:rFonts w:ascii="SFMOMA Text Offc" w:eastAsia="Times New Roman" w:hAnsi="SFMOMA Text Offc" w:cs="Arial"/>
      <w:b/>
      <w:sz w:val="19"/>
      <w:szCs w:val="19"/>
      <w:lang w:val="en"/>
    </w:rPr>
  </w:style>
  <w:style w:type="paragraph" w:customStyle="1" w:styleId="SFMOMAIntroParagraph">
    <w:name w:val="SFMOMA Intro Paragraph"/>
    <w:basedOn w:val="SFMOMADocumentTitle"/>
    <w:link w:val="SFMOMAIntroParagraphChar"/>
    <w:qFormat/>
    <w:rsid w:val="00CE06DC"/>
    <w:rPr>
      <w:sz w:val="24"/>
      <w:szCs w:val="24"/>
    </w:rPr>
  </w:style>
  <w:style w:type="character" w:customStyle="1" w:styleId="SFMOMADocumentTitleChar">
    <w:name w:val="SFMOMA Document Title Char"/>
    <w:basedOn w:val="SFMOMARunningTextChar"/>
    <w:link w:val="SFMOMADocumentTitle"/>
    <w:rsid w:val="00CE06DC"/>
    <w:rPr>
      <w:rFonts w:ascii="SFMOMA Text Offc" w:eastAsia="Times New Roman" w:hAnsi="SFMOMA Text Offc" w:cs="Arial"/>
      <w:sz w:val="26"/>
      <w:szCs w:val="26"/>
      <w:lang w:val="en"/>
    </w:rPr>
  </w:style>
  <w:style w:type="paragraph" w:styleId="Header">
    <w:name w:val="header"/>
    <w:basedOn w:val="Normal"/>
    <w:link w:val="HeaderChar"/>
    <w:uiPriority w:val="99"/>
    <w:unhideWhenUsed/>
    <w:rsid w:val="00CE06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FMOMAIntroParagraphChar">
    <w:name w:val="SFMOMA Intro Paragraph Char"/>
    <w:basedOn w:val="SFMOMADocumentTitleChar"/>
    <w:link w:val="SFMOMAIntroParagraph"/>
    <w:rsid w:val="00CE06DC"/>
    <w:rPr>
      <w:rFonts w:ascii="SFMOMA Text Offc" w:eastAsia="Times New Roman" w:hAnsi="SFMOMA Text Offc" w:cs="Arial"/>
      <w:sz w:val="24"/>
      <w:szCs w:val="24"/>
      <w:lang w:val="en"/>
    </w:rPr>
  </w:style>
  <w:style w:type="character" w:customStyle="1" w:styleId="HeaderChar">
    <w:name w:val="Header Char"/>
    <w:basedOn w:val="DefaultParagraphFont"/>
    <w:link w:val="Header"/>
    <w:uiPriority w:val="99"/>
    <w:rsid w:val="00CE06DC"/>
  </w:style>
  <w:style w:type="paragraph" w:styleId="Footer">
    <w:name w:val="footer"/>
    <w:basedOn w:val="Normal"/>
    <w:link w:val="FooterChar"/>
    <w:uiPriority w:val="99"/>
    <w:unhideWhenUsed/>
    <w:rsid w:val="00CE06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6DC"/>
  </w:style>
  <w:style w:type="paragraph" w:styleId="BalloonText">
    <w:name w:val="Balloon Text"/>
    <w:basedOn w:val="Normal"/>
    <w:link w:val="BalloonTextChar"/>
    <w:uiPriority w:val="99"/>
    <w:semiHidden/>
    <w:unhideWhenUsed/>
    <w:rsid w:val="007B1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F2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rsid w:val="004059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4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03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4941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endnotes" Target="endnotes.xml"/><Relationship Id="rId12" Type="http://schemas.openxmlformats.org/officeDocument/2006/relationships/image" Target="media/image1.jpe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header" Target="header2.xml"/><Relationship Id="rId16" Type="http://schemas.openxmlformats.org/officeDocument/2006/relationships/footer" Target="footer2.xml"/><Relationship Id="rId17" Type="http://schemas.openxmlformats.org/officeDocument/2006/relationships/image" Target="media/image4.jpeg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settings" Target="settings.xml"/><Relationship Id="rId9" Type="http://schemas.openxmlformats.org/officeDocument/2006/relationships/webSettings" Target="webSettings.xml"/><Relationship Id="rId10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afoxhodess:Desktop:OpenStudio:Open%20Studi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D91C7C6AEE1648902EFEAC6AF64E2E" ma:contentTypeVersion="1" ma:contentTypeDescription="Create a new document." ma:contentTypeScope="" ma:versionID="8bb163398f6c05c84d37f08d1cef797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791ce970d906370dc7b68b4d709c5f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93B93-BC15-40F5-A1CC-9592179A02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03D95EE-2CEF-4806-AF35-3F13969F00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2DC69F-04B5-4D4F-97C9-B9F0A5153D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5703DC1-D0DA-B749-A81E-BA2ADB401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Open Studio Template.dotx</Template>
  <TotalTime>2</TotalTime>
  <Pages>2</Pages>
  <Words>209</Words>
  <Characters>1194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SFMOMA</Company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SFMOMA</dc:creator>
  <cp:keywords/>
  <dc:description/>
  <cp:lastModifiedBy>SFMOMA</cp:lastModifiedBy>
  <cp:revision>3</cp:revision>
  <cp:lastPrinted>2015-11-25T02:39:00Z</cp:lastPrinted>
  <dcterms:created xsi:type="dcterms:W3CDTF">2015-12-02T17:21:00Z</dcterms:created>
  <dcterms:modified xsi:type="dcterms:W3CDTF">2015-12-02T17:23:00Z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0x01010084D91C7C6AEE1648902EFEAC6AF64E2E</vt:lpwstr>
  </property>
</Properties>
</file>